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21D6C" w14:textId="5806E0B6" w:rsidR="00F406B2" w:rsidRPr="00E35596" w:rsidRDefault="00E43E76" w:rsidP="00F477B5">
      <w:pPr>
        <w:pStyle w:val="NoSpacing"/>
        <w:rPr>
          <w:color w:val="46464A" w:themeColor="text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548640" distL="114300" distR="114300" simplePos="0" relativeHeight="251659264" behindDoc="0" locked="0" layoutInCell="1" allowOverlap="1" wp14:anchorId="250770A3" wp14:editId="17B221B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47625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7625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2E7E9" id="Rectangle 2" o:spid="_x0000_s1026" style="position:absolute;margin-left:0;margin-top:0;width:7in;height:37.5pt;z-index:251659264;visibility:visible;mso-wrap-style:square;mso-width-percent:1000;mso-height-percent: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EZQAAAABSZ2h0bG9uZwAABd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GOEJJTQQMAAAA&#10;AB3mAAAAAQAAAKAAAAB4AAAB4AAA4QAAAB3KABgAAf/Y/+AAEEpGSUYAAQIAAEgASAAA/+0ADEFk&#10;b2JlX0NNAAH/7gAOQWRvYmUAZIAAAAAB/9sAhAAMCAgICQgMCQkMEQsKCxEVDwwMDxUYExMVExMY&#10;EQwMDAwMDBEMDAwMDAwMDAwMDAwMDAwMDAwMDAwMDAwMDAwMAQ0LCw0ODRAODhAUDg4OFBQODg4O&#10;FBEMDAwMDBERDAwMDAwMEQwMDAwMDAwMDAwMDAwMDAwMDAwMDAwMDAwMDAz/wAARCAB4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" stroked="f" strokeweight="1.5pt">
                <v:fill r:id="rId11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  <w:r w:rsidR="005C377C">
        <w:rPr>
          <w:noProof/>
        </w:rPr>
        <mc:AlternateContent>
          <mc:Choice Requires="wps">
            <w:drawing>
              <wp:anchor distT="0" distB="274320" distL="457200" distR="457200" simplePos="0" relativeHeight="251668480" behindDoc="0" locked="0" layoutInCell="1" allowOverlap="1" wp14:anchorId="206888BC" wp14:editId="2BE868BA">
                <wp:simplePos x="0" y="0"/>
                <wp:positionH relativeFrom="margin">
                  <wp:posOffset>847725</wp:posOffset>
                </wp:positionH>
                <wp:positionV relativeFrom="margin">
                  <wp:posOffset>657225</wp:posOffset>
                </wp:positionV>
                <wp:extent cx="2729865" cy="447675"/>
                <wp:effectExtent l="19050" t="19050" r="36830" b="47625"/>
                <wp:wrapTopAndBottom/>
                <wp:docPr id="10" name="Rectangle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29865" cy="447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3192BB75" w14:textId="76B7301C" w:rsidR="00AD24F4" w:rsidRDefault="005D4ED8" w:rsidP="00F406B2">
                            <w:pPr>
                              <w:pStyle w:val="PersonalName"/>
                            </w:pPr>
                            <w:sdt>
                              <w:sdtPr>
                                <w:alias w:val="Author"/>
                                <w:id w:val="1421293735"/>
                                <w:placeholder>
                                  <w:docPart w:val="52C33CCC714C4D83854D6D9641E20E8A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43E76">
                                  <w:t>Courtney L. Quinones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none" lIns="182880" tIns="91440" rIns="182880" bIns="4572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888BC" id="Rectangle 10" o:spid="_x0000_s1026" style="position:absolute;left:0;text-align:left;margin-left:66.75pt;margin-top:51.75pt;width:214.95pt;height:35.25pt;z-index:251668480;visibility:visible;mso-wrap-style:non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" fillcolor="black [3213]" strokecolor="black [3213]" strokeweight="4.5pt">
                <v:stroke linestyle="thinThick"/>
                <v:path arrowok="t"/>
                <o:lock v:ext="edit" grouping="t"/>
                <v:textbox inset="14.4pt,7.2pt,14.4pt">
                  <w:txbxContent>
                    <w:p w14:paraId="3192BB75" w14:textId="76B7301C" w:rsidR="00AD24F4" w:rsidRDefault="005D4ED8" w:rsidP="00F406B2">
                      <w:pPr>
                        <w:pStyle w:val="PersonalName"/>
                      </w:pPr>
                      <w:sdt>
                        <w:sdtPr>
                          <w:alias w:val="Author"/>
                          <w:id w:val="1421293735"/>
                          <w:placeholder>
                            <w:docPart w:val="52C33CCC714C4D83854D6D9641E20E8A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E43E76">
                            <w:t>Courtney L. Quinones</w:t>
                          </w:r>
                        </w:sdtContent>
                      </w:sdt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sdt>
        <w:sdtPr>
          <w:rPr>
            <w:color w:val="46464A" w:themeColor="text2"/>
            <w:sz w:val="24"/>
            <w:szCs w:val="24"/>
          </w:rPr>
          <w:alias w:val="Address"/>
          <w:id w:val="505637697"/>
          <w:placeholder>
            <w:docPart w:val="50D44FF4049445268C9739D8CDEFFDCA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903D58" w:rsidRPr="00E35596">
            <w:rPr>
              <w:color w:val="46464A" w:themeColor="text2"/>
              <w:sz w:val="24"/>
              <w:szCs w:val="24"/>
            </w:rPr>
            <w:t xml:space="preserve">858 </w:t>
          </w:r>
          <w:proofErr w:type="spellStart"/>
          <w:r w:rsidR="00903D58" w:rsidRPr="00E35596">
            <w:rPr>
              <w:color w:val="46464A" w:themeColor="text2"/>
              <w:sz w:val="24"/>
              <w:szCs w:val="24"/>
            </w:rPr>
            <w:t>Garrow</w:t>
          </w:r>
          <w:proofErr w:type="spellEnd"/>
          <w:r w:rsidR="00903D58" w:rsidRPr="00E35596">
            <w:rPr>
              <w:color w:val="46464A" w:themeColor="text2"/>
              <w:sz w:val="24"/>
              <w:szCs w:val="24"/>
            </w:rPr>
            <w:t xml:space="preserve"> Road</w:t>
          </w:r>
          <w:r w:rsidR="00434C8B">
            <w:rPr>
              <w:color w:val="46464A" w:themeColor="text2"/>
              <w:sz w:val="24"/>
              <w:szCs w:val="24"/>
            </w:rPr>
            <w:t>, Newport News, Virginia, 23608</w:t>
          </w:r>
        </w:sdtContent>
      </w:sdt>
    </w:p>
    <w:p w14:paraId="112F98BF" w14:textId="5D7EC542" w:rsidR="009050EE" w:rsidRDefault="005D4ED8" w:rsidP="00F406B2">
      <w:pPr>
        <w:pStyle w:val="NoSpacing"/>
        <w:rPr>
          <w:noProof/>
        </w:rPr>
      </w:pPr>
      <w:sdt>
        <w:sdtPr>
          <w:rPr>
            <w:color w:val="46464A" w:themeColor="text2"/>
            <w:sz w:val="24"/>
            <w:szCs w:val="24"/>
          </w:rPr>
          <w:alias w:val="E-mail Address"/>
          <w:id w:val="169154114"/>
          <w:placeholder>
            <w:docPart w:val="AA8E48579CA644478CBC0FCD0FA916AB"/>
          </w:placeholder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/>
        <w:sdtContent>
          <w:r w:rsidR="00434C8B">
            <w:rPr>
              <w:color w:val="46464A" w:themeColor="text2"/>
              <w:sz w:val="24"/>
              <w:szCs w:val="24"/>
            </w:rPr>
            <w:t>chiquicola@live.com</w:t>
          </w:r>
        </w:sdtContent>
      </w:sdt>
      <w:r w:rsidR="00F406B2">
        <w:rPr>
          <w:noProof/>
        </w:rPr>
        <w:t xml:space="preserve"> </w:t>
      </w:r>
    </w:p>
    <w:p w14:paraId="6A038910" w14:textId="3BA8DBD9" w:rsidR="00083D5C" w:rsidRPr="00434C8B" w:rsidRDefault="00434C8B" w:rsidP="00F406B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(440) 221-5156</w:t>
      </w:r>
    </w:p>
    <w:p w14:paraId="24AE1510" w14:textId="77777777" w:rsidR="00083D5C" w:rsidRPr="00B876D2" w:rsidRDefault="00EA4ECC" w:rsidP="00977D1C">
      <w:pPr>
        <w:pStyle w:val="SectionHeading"/>
        <w:spacing w:after="60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I. </w:t>
      </w:r>
      <w:r w:rsidR="00343974" w:rsidRPr="00B876D2">
        <w:rPr>
          <w:b/>
          <w:sz w:val="24"/>
          <w:szCs w:val="24"/>
          <w:u w:val="single"/>
        </w:rPr>
        <w:t>Objective</w:t>
      </w:r>
    </w:p>
    <w:p w14:paraId="456AD004" w14:textId="0B8A58B1" w:rsidR="00083D5C" w:rsidRDefault="005C2282" w:rsidP="00560E07">
      <w:pPr>
        <w:jc w:val="left"/>
        <w:rPr>
          <w:sz w:val="24"/>
          <w:szCs w:val="24"/>
        </w:rPr>
      </w:pPr>
      <w:r w:rsidRPr="00B876D2">
        <w:rPr>
          <w:sz w:val="24"/>
          <w:szCs w:val="24"/>
        </w:rPr>
        <w:t>To</w:t>
      </w:r>
      <w:r w:rsidR="00E76617" w:rsidRPr="00B876D2">
        <w:rPr>
          <w:sz w:val="24"/>
          <w:szCs w:val="24"/>
        </w:rPr>
        <w:t xml:space="preserve"> provide</w:t>
      </w:r>
      <w:r w:rsidR="00346529" w:rsidRPr="00B876D2">
        <w:rPr>
          <w:sz w:val="24"/>
          <w:szCs w:val="24"/>
        </w:rPr>
        <w:t xml:space="preserve"> proper</w:t>
      </w:r>
      <w:r w:rsidR="00E76617" w:rsidRPr="00B876D2">
        <w:rPr>
          <w:sz w:val="24"/>
          <w:szCs w:val="24"/>
        </w:rPr>
        <w:t xml:space="preserve"> &amp; effective</w:t>
      </w:r>
      <w:r w:rsidR="00346529" w:rsidRPr="00B876D2">
        <w:rPr>
          <w:sz w:val="24"/>
          <w:szCs w:val="24"/>
        </w:rPr>
        <w:t xml:space="preserve"> int</w:t>
      </w:r>
      <w:r w:rsidR="00E76617" w:rsidRPr="00B876D2">
        <w:rPr>
          <w:sz w:val="24"/>
          <w:szCs w:val="24"/>
        </w:rPr>
        <w:t xml:space="preserve">erpretation </w:t>
      </w:r>
      <w:r w:rsidR="00A56D76" w:rsidRPr="00B876D2">
        <w:rPr>
          <w:sz w:val="24"/>
          <w:szCs w:val="24"/>
        </w:rPr>
        <w:t>services and other unique talents</w:t>
      </w:r>
      <w:r w:rsidR="00346529" w:rsidRPr="00B876D2">
        <w:rPr>
          <w:sz w:val="24"/>
          <w:szCs w:val="24"/>
        </w:rPr>
        <w:t xml:space="preserve">.  </w:t>
      </w:r>
      <w:r w:rsidR="00A56D76" w:rsidRPr="00B876D2">
        <w:rPr>
          <w:sz w:val="24"/>
          <w:szCs w:val="24"/>
        </w:rPr>
        <w:t>I have and will always continue to</w:t>
      </w:r>
      <w:r w:rsidR="006B4791" w:rsidRPr="00B876D2">
        <w:rPr>
          <w:sz w:val="24"/>
          <w:szCs w:val="24"/>
        </w:rPr>
        <w:t xml:space="preserve"> </w:t>
      </w:r>
      <w:r w:rsidR="0002408F" w:rsidRPr="00B876D2">
        <w:rPr>
          <w:sz w:val="24"/>
          <w:szCs w:val="24"/>
        </w:rPr>
        <w:t>deliver</w:t>
      </w:r>
      <w:r w:rsidR="006B4791" w:rsidRPr="00B876D2">
        <w:rPr>
          <w:sz w:val="24"/>
          <w:szCs w:val="24"/>
        </w:rPr>
        <w:t xml:space="preserve"> a trustworthy and continuous connection between</w:t>
      </w:r>
      <w:r w:rsidR="000C6DA9" w:rsidRPr="00B876D2">
        <w:rPr>
          <w:sz w:val="24"/>
          <w:szCs w:val="24"/>
        </w:rPr>
        <w:t xml:space="preserve"> the</w:t>
      </w:r>
      <w:r w:rsidR="006B4791" w:rsidRPr="00B876D2">
        <w:rPr>
          <w:sz w:val="24"/>
          <w:szCs w:val="24"/>
        </w:rPr>
        <w:t xml:space="preserve"> Spanish-speaking community </w:t>
      </w:r>
      <w:r w:rsidR="00DE2666">
        <w:rPr>
          <w:sz w:val="24"/>
          <w:szCs w:val="24"/>
        </w:rPr>
        <w:t>and team members/staff</w:t>
      </w:r>
      <w:r w:rsidR="002D1BD9" w:rsidRPr="00B876D2">
        <w:rPr>
          <w:sz w:val="24"/>
          <w:szCs w:val="24"/>
        </w:rPr>
        <w:t>.</w:t>
      </w:r>
      <w:r w:rsidR="006B4791" w:rsidRPr="00B876D2">
        <w:rPr>
          <w:sz w:val="24"/>
          <w:szCs w:val="24"/>
        </w:rPr>
        <w:t xml:space="preserve">  </w:t>
      </w:r>
    </w:p>
    <w:p w14:paraId="557933E0" w14:textId="5C6E7A50" w:rsidR="00942739" w:rsidRPr="00942739" w:rsidRDefault="00942739" w:rsidP="00560E07">
      <w:pPr>
        <w:jc w:val="left"/>
        <w:rPr>
          <w:b/>
          <w:color w:val="000000"/>
          <w:sz w:val="24"/>
          <w:szCs w:val="24"/>
          <w:u w:val="single"/>
        </w:rPr>
      </w:pPr>
      <w:r w:rsidRPr="00942739">
        <w:rPr>
          <w:b/>
          <w:color w:val="000000"/>
          <w:sz w:val="24"/>
          <w:szCs w:val="24"/>
          <w:u w:val="single"/>
        </w:rPr>
        <w:t>CLEARANCE-PUBLIC TRUST-ACTIVE</w:t>
      </w:r>
    </w:p>
    <w:p w14:paraId="2DBB150D" w14:textId="3804926E" w:rsidR="00083D5C" w:rsidRDefault="00EA4ECC" w:rsidP="00977D1C">
      <w:pPr>
        <w:pStyle w:val="SectionHeading"/>
        <w:spacing w:after="120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II. </w:t>
      </w:r>
      <w:r w:rsidR="005D375C" w:rsidRPr="00B876D2">
        <w:rPr>
          <w:b/>
          <w:sz w:val="24"/>
          <w:szCs w:val="24"/>
          <w:u w:val="single"/>
        </w:rPr>
        <w:t>Education</w:t>
      </w:r>
    </w:p>
    <w:p w14:paraId="2272669F" w14:textId="27C6AA92" w:rsidR="00E43E76" w:rsidRDefault="00E43E76" w:rsidP="00E43E76">
      <w:pPr>
        <w:jc w:val="left"/>
        <w:rPr>
          <w:rFonts w:ascii="Times New Roman" w:hAnsi="Times New Roman" w:cs="Times New Roman"/>
          <w:sz w:val="24"/>
          <w:szCs w:val="24"/>
        </w:rPr>
      </w:pPr>
      <w:r w:rsidRPr="00E43E76">
        <w:rPr>
          <w:rFonts w:ascii="Times New Roman" w:hAnsi="Times New Roman" w:cs="Times New Roman"/>
          <w:color w:val="415665" w:themeColor="accent4" w:themeShade="80"/>
          <w:sz w:val="24"/>
          <w:szCs w:val="24"/>
        </w:rPr>
        <w:t>Liberty University</w:t>
      </w:r>
      <w:r w:rsidR="00942739">
        <w:rPr>
          <w:rFonts w:ascii="Times New Roman" w:hAnsi="Times New Roman" w:cs="Times New Roman"/>
          <w:color w:val="415665" w:themeColor="accent4" w:themeShade="80"/>
          <w:sz w:val="24"/>
          <w:szCs w:val="24"/>
        </w:rPr>
        <w:t>-</w:t>
      </w:r>
      <w:r w:rsidR="00B40921">
        <w:rPr>
          <w:rFonts w:ascii="Times New Roman" w:hAnsi="Times New Roman" w:cs="Times New Roman"/>
          <w:sz w:val="24"/>
          <w:szCs w:val="24"/>
        </w:rPr>
        <w:t>Graduated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0921">
        <w:rPr>
          <w:rFonts w:ascii="Times New Roman" w:hAnsi="Times New Roman" w:cs="Times New Roman"/>
          <w:sz w:val="24"/>
          <w:szCs w:val="24"/>
        </w:rPr>
        <w:t>October 16</w:t>
      </w:r>
      <w:r w:rsidR="00B40921" w:rsidRPr="00B4092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409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1250EA01" w14:textId="2DA92925" w:rsidR="00E43E76" w:rsidRPr="00E43E76" w:rsidRDefault="00E43E76" w:rsidP="00E43E76">
      <w:pPr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E43E76">
        <w:rPr>
          <w:rFonts w:ascii="Times New Roman" w:hAnsi="Times New Roman" w:cs="Times New Roman"/>
          <w:i/>
          <w:iCs/>
          <w:sz w:val="24"/>
          <w:szCs w:val="24"/>
        </w:rPr>
        <w:t>Major: Criminal Justice with focus on Homeland Security/Minor: Strategic Intelligence</w:t>
      </w:r>
    </w:p>
    <w:p w14:paraId="7D236744" w14:textId="77777777" w:rsidR="005A41E7" w:rsidRPr="00B876D2" w:rsidRDefault="005A41E7" w:rsidP="005A41E7">
      <w:pPr>
        <w:pStyle w:val="Subsection"/>
        <w:jc w:val="left"/>
        <w:rPr>
          <w:sz w:val="24"/>
          <w:szCs w:val="24"/>
        </w:rPr>
      </w:pPr>
      <w:r w:rsidRPr="00B876D2">
        <w:rPr>
          <w:sz w:val="24"/>
          <w:szCs w:val="24"/>
        </w:rPr>
        <w:t>Thomas W. Harvey High School</w:t>
      </w:r>
    </w:p>
    <w:p w14:paraId="523D89D9" w14:textId="77777777" w:rsidR="005A41E7" w:rsidRPr="00B876D2" w:rsidRDefault="005A41E7" w:rsidP="003D7771">
      <w:pPr>
        <w:spacing w:after="0"/>
        <w:ind w:left="216"/>
        <w:jc w:val="left"/>
        <w:rPr>
          <w:rStyle w:val="IntenseEmphasis"/>
          <w:sz w:val="24"/>
          <w:szCs w:val="24"/>
        </w:rPr>
      </w:pPr>
      <w:r w:rsidRPr="00B876D2">
        <w:rPr>
          <w:sz w:val="24"/>
          <w:szCs w:val="24"/>
        </w:rPr>
        <w:t>Class of 2000 – Community Service Honors Graduate</w:t>
      </w:r>
    </w:p>
    <w:p w14:paraId="1DDE2446" w14:textId="77777777" w:rsidR="003D7771" w:rsidRPr="00B876D2" w:rsidRDefault="003D7771" w:rsidP="003D7771">
      <w:pPr>
        <w:pStyle w:val="ListParagraph"/>
        <w:numPr>
          <w:ilvl w:val="2"/>
          <w:numId w:val="4"/>
        </w:numPr>
        <w:jc w:val="left"/>
        <w:rPr>
          <w:sz w:val="24"/>
          <w:szCs w:val="24"/>
        </w:rPr>
      </w:pPr>
      <w:r w:rsidRPr="00B876D2">
        <w:rPr>
          <w:sz w:val="24"/>
          <w:szCs w:val="24"/>
        </w:rPr>
        <w:t>Foreign Language/Spanish - Honors</w:t>
      </w:r>
    </w:p>
    <w:p w14:paraId="6E224E1E" w14:textId="77777777" w:rsidR="005A41E7" w:rsidRPr="00B876D2" w:rsidRDefault="005A41E7" w:rsidP="003D7771">
      <w:pPr>
        <w:pStyle w:val="ListParagraph"/>
        <w:numPr>
          <w:ilvl w:val="2"/>
          <w:numId w:val="4"/>
        </w:numPr>
        <w:jc w:val="left"/>
        <w:rPr>
          <w:sz w:val="24"/>
          <w:szCs w:val="24"/>
        </w:rPr>
      </w:pPr>
      <w:r w:rsidRPr="00B876D2">
        <w:rPr>
          <w:sz w:val="24"/>
          <w:szCs w:val="24"/>
        </w:rPr>
        <w:t xml:space="preserve">Representative for </w:t>
      </w:r>
      <w:r w:rsidR="00551241" w:rsidRPr="00B876D2">
        <w:rPr>
          <w:sz w:val="24"/>
          <w:szCs w:val="24"/>
        </w:rPr>
        <w:t>“</w:t>
      </w:r>
      <w:r w:rsidRPr="00B876D2">
        <w:rPr>
          <w:sz w:val="24"/>
          <w:szCs w:val="24"/>
          <w:u w:val="single"/>
        </w:rPr>
        <w:t>American Legion Auxiliary - Brakeman-King Post 336</w:t>
      </w:r>
      <w:r w:rsidR="00551241" w:rsidRPr="00B876D2">
        <w:rPr>
          <w:sz w:val="24"/>
          <w:szCs w:val="24"/>
        </w:rPr>
        <w:t>”</w:t>
      </w:r>
    </w:p>
    <w:p w14:paraId="351BDA0C" w14:textId="77777777" w:rsidR="005A41E7" w:rsidRPr="00B876D2" w:rsidRDefault="005A41E7" w:rsidP="003D7771">
      <w:pPr>
        <w:pStyle w:val="ListParagraph"/>
        <w:numPr>
          <w:ilvl w:val="2"/>
          <w:numId w:val="4"/>
        </w:numPr>
        <w:jc w:val="left"/>
        <w:rPr>
          <w:sz w:val="24"/>
          <w:szCs w:val="24"/>
        </w:rPr>
      </w:pPr>
      <w:r w:rsidRPr="00B876D2">
        <w:rPr>
          <w:sz w:val="24"/>
          <w:szCs w:val="24"/>
        </w:rPr>
        <w:t>Migrant Education Program aide</w:t>
      </w:r>
    </w:p>
    <w:p w14:paraId="0888CFA9" w14:textId="77777777" w:rsidR="005A41E7" w:rsidRPr="00B876D2" w:rsidRDefault="005A41E7" w:rsidP="003D7771">
      <w:pPr>
        <w:pStyle w:val="ListParagraph"/>
        <w:numPr>
          <w:ilvl w:val="2"/>
          <w:numId w:val="4"/>
        </w:numPr>
        <w:jc w:val="left"/>
        <w:rPr>
          <w:sz w:val="24"/>
          <w:szCs w:val="24"/>
        </w:rPr>
      </w:pPr>
      <w:r w:rsidRPr="00B876D2">
        <w:rPr>
          <w:sz w:val="24"/>
          <w:szCs w:val="24"/>
        </w:rPr>
        <w:t>“</w:t>
      </w:r>
      <w:proofErr w:type="spellStart"/>
      <w:r w:rsidRPr="00B876D2">
        <w:rPr>
          <w:sz w:val="24"/>
          <w:szCs w:val="24"/>
          <w:u w:val="single"/>
        </w:rPr>
        <w:t>OhioReads</w:t>
      </w:r>
      <w:proofErr w:type="spellEnd"/>
      <w:r w:rsidRPr="00B876D2">
        <w:rPr>
          <w:sz w:val="24"/>
          <w:szCs w:val="24"/>
        </w:rPr>
        <w:t>” program - tutor</w:t>
      </w:r>
    </w:p>
    <w:p w14:paraId="03933CF2" w14:textId="77777777" w:rsidR="005A41E7" w:rsidRPr="00B876D2" w:rsidRDefault="00EC6CEF" w:rsidP="003D7771">
      <w:pPr>
        <w:pStyle w:val="Subsection"/>
        <w:jc w:val="left"/>
        <w:rPr>
          <w:sz w:val="24"/>
          <w:szCs w:val="24"/>
        </w:rPr>
      </w:pPr>
      <w:r w:rsidRPr="00B876D2">
        <w:rPr>
          <w:sz w:val="24"/>
          <w:szCs w:val="24"/>
        </w:rPr>
        <w:t>Lake Erie College (</w:t>
      </w:r>
      <w:r w:rsidR="00D851A1" w:rsidRPr="00B876D2">
        <w:rPr>
          <w:sz w:val="24"/>
          <w:szCs w:val="24"/>
        </w:rPr>
        <w:t>Community Interpreter’s Program)</w:t>
      </w:r>
    </w:p>
    <w:p w14:paraId="4295CC62" w14:textId="77777777" w:rsidR="005A41E7" w:rsidRPr="00B876D2" w:rsidRDefault="00E44A6A" w:rsidP="003D7771">
      <w:pPr>
        <w:spacing w:after="0"/>
        <w:ind w:left="216"/>
        <w:jc w:val="left"/>
        <w:rPr>
          <w:rStyle w:val="IntenseEmphasis"/>
          <w:sz w:val="24"/>
          <w:szCs w:val="24"/>
        </w:rPr>
      </w:pPr>
      <w:r w:rsidRPr="00B876D2">
        <w:rPr>
          <w:sz w:val="24"/>
          <w:szCs w:val="24"/>
        </w:rPr>
        <w:t xml:space="preserve">Enrolled </w:t>
      </w:r>
      <w:r w:rsidR="00D851A1" w:rsidRPr="00B876D2">
        <w:rPr>
          <w:sz w:val="24"/>
          <w:szCs w:val="24"/>
        </w:rPr>
        <w:t>2002-2003 – Certificate of Achievement in Community Interpretation</w:t>
      </w:r>
    </w:p>
    <w:p w14:paraId="07CE957C" w14:textId="77777777" w:rsidR="005A41E7" w:rsidRPr="00B876D2" w:rsidRDefault="000F11DC" w:rsidP="00955405">
      <w:pPr>
        <w:pStyle w:val="ListParagraph"/>
        <w:numPr>
          <w:ilvl w:val="2"/>
          <w:numId w:val="4"/>
        </w:numPr>
        <w:jc w:val="left"/>
        <w:rPr>
          <w:sz w:val="24"/>
          <w:szCs w:val="24"/>
        </w:rPr>
      </w:pPr>
      <w:r w:rsidRPr="00B876D2">
        <w:rPr>
          <w:sz w:val="24"/>
          <w:szCs w:val="24"/>
        </w:rPr>
        <w:t xml:space="preserve">Certified for General, </w:t>
      </w:r>
      <w:r w:rsidR="006F089E" w:rsidRPr="00B876D2">
        <w:rPr>
          <w:sz w:val="24"/>
          <w:szCs w:val="24"/>
        </w:rPr>
        <w:t>Medical, Law, and Educational Interpretation</w:t>
      </w:r>
    </w:p>
    <w:p w14:paraId="1B496D46" w14:textId="4DF02BEE" w:rsidR="00083D5C" w:rsidRDefault="00EA4ECC" w:rsidP="00977D1C">
      <w:pPr>
        <w:pStyle w:val="SectionHeading"/>
        <w:spacing w:after="120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III. </w:t>
      </w:r>
      <w:r w:rsidR="005D375C" w:rsidRPr="00B876D2">
        <w:rPr>
          <w:b/>
          <w:sz w:val="24"/>
          <w:szCs w:val="24"/>
          <w:u w:val="single"/>
        </w:rPr>
        <w:t>Experience</w:t>
      </w:r>
    </w:p>
    <w:p w14:paraId="11D21F1B" w14:textId="450019E3" w:rsidR="00166047" w:rsidRDefault="00166047" w:rsidP="00166047">
      <w:pPr>
        <w:jc w:val="left"/>
      </w:pPr>
    </w:p>
    <w:p w14:paraId="387ADE32" w14:textId="0392E7E6" w:rsidR="00166047" w:rsidRPr="00166047" w:rsidRDefault="00166047" w:rsidP="00166047">
      <w:pPr>
        <w:pStyle w:val="ListParagraph"/>
        <w:numPr>
          <w:ilvl w:val="0"/>
          <w:numId w:val="19"/>
        </w:numPr>
        <w:jc w:val="left"/>
        <w:rPr>
          <w:color w:val="C00000"/>
          <w:sz w:val="24"/>
          <w:szCs w:val="24"/>
        </w:rPr>
      </w:pPr>
      <w:r>
        <w:t>Ad Astra Inc., 8701 Georgia Ave. UNIT 808, Silver Spring, MD 20910</w:t>
      </w:r>
    </w:p>
    <w:p w14:paraId="0E8145A9" w14:textId="35D72458" w:rsidR="00166047" w:rsidRPr="00166047" w:rsidRDefault="00166047" w:rsidP="00166047">
      <w:pPr>
        <w:pStyle w:val="ListParagraph"/>
        <w:numPr>
          <w:ilvl w:val="0"/>
          <w:numId w:val="19"/>
        </w:numPr>
        <w:jc w:val="left"/>
        <w:rPr>
          <w:color w:val="C00000"/>
          <w:sz w:val="24"/>
          <w:szCs w:val="24"/>
        </w:rPr>
      </w:pPr>
      <w:r>
        <w:rPr>
          <w:sz w:val="24"/>
          <w:szCs w:val="24"/>
        </w:rPr>
        <w:t>Spa</w:t>
      </w:r>
      <w:r w:rsidRPr="00166047">
        <w:rPr>
          <w:sz w:val="24"/>
          <w:szCs w:val="24"/>
        </w:rPr>
        <w:t>nish Interpreter/Linguist           10/2022</w:t>
      </w:r>
      <w:r w:rsidRPr="00166047">
        <w:rPr>
          <w:i/>
          <w:sz w:val="24"/>
          <w:szCs w:val="24"/>
        </w:rPr>
        <w:t>-</w:t>
      </w:r>
      <w:r w:rsidRPr="00166047">
        <w:rPr>
          <w:i/>
          <w:color w:val="C00000"/>
          <w:sz w:val="24"/>
          <w:szCs w:val="24"/>
        </w:rPr>
        <w:t>Present</w:t>
      </w:r>
    </w:p>
    <w:p w14:paraId="199A09E1" w14:textId="039BEBC3" w:rsidR="00166047" w:rsidRPr="00166047" w:rsidRDefault="00166047" w:rsidP="00166047">
      <w:pPr>
        <w:pStyle w:val="ListParagraph"/>
        <w:numPr>
          <w:ilvl w:val="0"/>
          <w:numId w:val="20"/>
        </w:numPr>
        <w:jc w:val="left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Translate as OPI for DOD and USCIS </w:t>
      </w:r>
      <w:bookmarkStart w:id="0" w:name="_GoBack"/>
      <w:bookmarkEnd w:id="0"/>
    </w:p>
    <w:p w14:paraId="208B86F5" w14:textId="77777777" w:rsidR="00166047" w:rsidRDefault="00166047" w:rsidP="00166047"/>
    <w:p w14:paraId="5903A25A" w14:textId="23C5339B" w:rsidR="00166047" w:rsidRPr="00166047" w:rsidRDefault="00166047" w:rsidP="00166047">
      <w:pPr>
        <w:pStyle w:val="ListParagraph"/>
        <w:numPr>
          <w:ilvl w:val="0"/>
          <w:numId w:val="17"/>
        </w:numPr>
        <w:jc w:val="left"/>
        <w:rPr>
          <w:sz w:val="24"/>
          <w:szCs w:val="24"/>
        </w:rPr>
      </w:pPr>
      <w:r w:rsidRPr="00166047">
        <w:rPr>
          <w:color w:val="595959" w:themeColor="text1" w:themeTint="A6"/>
          <w:sz w:val="24"/>
          <w:szCs w:val="24"/>
        </w:rPr>
        <w:t>Newport News Public Schools Systems 12465 Warwick Blvd, Newport News, VA, 23606</w:t>
      </w:r>
    </w:p>
    <w:p w14:paraId="6F1F7040" w14:textId="3B230BB7" w:rsidR="00166047" w:rsidRDefault="00166047" w:rsidP="00166047">
      <w:pPr>
        <w:pStyle w:val="ListParagraph"/>
        <w:ind w:left="720" w:firstLine="0"/>
        <w:jc w:val="left"/>
        <w:rPr>
          <w:sz w:val="24"/>
          <w:szCs w:val="24"/>
        </w:rPr>
      </w:pPr>
      <w:r>
        <w:rPr>
          <w:sz w:val="24"/>
          <w:szCs w:val="24"/>
        </w:rPr>
        <w:t>High School Spanish Teacher               08/2022-06/2022</w:t>
      </w:r>
    </w:p>
    <w:p w14:paraId="4A854625" w14:textId="75E0CB09" w:rsidR="00166047" w:rsidRDefault="00166047" w:rsidP="00166047">
      <w:pPr>
        <w:pStyle w:val="ListParagraph"/>
        <w:ind w:left="720" w:firstLine="0"/>
        <w:jc w:val="left"/>
        <w:rPr>
          <w:sz w:val="24"/>
          <w:szCs w:val="24"/>
        </w:rPr>
      </w:pPr>
    </w:p>
    <w:p w14:paraId="30FF4A08" w14:textId="48A113E0" w:rsidR="00166047" w:rsidRDefault="00166047" w:rsidP="00166047">
      <w:pPr>
        <w:pStyle w:val="ListParagraph"/>
        <w:numPr>
          <w:ilvl w:val="0"/>
          <w:numId w:val="18"/>
        </w:numPr>
        <w:jc w:val="left"/>
        <w:rPr>
          <w:sz w:val="24"/>
          <w:szCs w:val="24"/>
        </w:rPr>
      </w:pPr>
      <w:r>
        <w:rPr>
          <w:sz w:val="24"/>
          <w:szCs w:val="24"/>
        </w:rPr>
        <w:t>Teach Honors Spanish</w:t>
      </w:r>
    </w:p>
    <w:p w14:paraId="66844121" w14:textId="4ACF4778" w:rsidR="00166047" w:rsidRDefault="00166047" w:rsidP="00166047">
      <w:pPr>
        <w:pStyle w:val="ListParagraph"/>
        <w:numPr>
          <w:ilvl w:val="0"/>
          <w:numId w:val="18"/>
        </w:num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Maintain gradebook</w:t>
      </w:r>
    </w:p>
    <w:p w14:paraId="0CF5A216" w14:textId="70ECC2B5" w:rsidR="00166047" w:rsidRDefault="00166047" w:rsidP="00166047">
      <w:pPr>
        <w:pStyle w:val="ListParagraph"/>
        <w:numPr>
          <w:ilvl w:val="0"/>
          <w:numId w:val="18"/>
        </w:numPr>
        <w:jc w:val="left"/>
        <w:rPr>
          <w:sz w:val="24"/>
          <w:szCs w:val="24"/>
        </w:rPr>
      </w:pPr>
      <w:r>
        <w:rPr>
          <w:sz w:val="24"/>
          <w:szCs w:val="24"/>
        </w:rPr>
        <w:t>Attend and contribute to staff meetings</w:t>
      </w:r>
    </w:p>
    <w:p w14:paraId="45F69AB5" w14:textId="07F0B72D" w:rsidR="00166047" w:rsidRDefault="00166047" w:rsidP="00166047">
      <w:pPr>
        <w:pStyle w:val="ListParagraph"/>
        <w:numPr>
          <w:ilvl w:val="0"/>
          <w:numId w:val="18"/>
        </w:numPr>
        <w:jc w:val="left"/>
        <w:rPr>
          <w:sz w:val="24"/>
          <w:szCs w:val="24"/>
        </w:rPr>
      </w:pPr>
      <w:r>
        <w:rPr>
          <w:sz w:val="24"/>
          <w:szCs w:val="24"/>
        </w:rPr>
        <w:t>Attend and contribute to IEP meetings</w:t>
      </w:r>
    </w:p>
    <w:p w14:paraId="38AFEABA" w14:textId="3CAF192F" w:rsidR="00166047" w:rsidRDefault="00166047" w:rsidP="00166047">
      <w:pPr>
        <w:pStyle w:val="ListParagraph"/>
        <w:numPr>
          <w:ilvl w:val="0"/>
          <w:numId w:val="18"/>
        </w:numPr>
        <w:jc w:val="left"/>
        <w:rPr>
          <w:sz w:val="24"/>
          <w:szCs w:val="24"/>
        </w:rPr>
      </w:pPr>
      <w:r>
        <w:rPr>
          <w:sz w:val="24"/>
          <w:szCs w:val="24"/>
        </w:rPr>
        <w:t>Create lessons plans and curriculum</w:t>
      </w:r>
    </w:p>
    <w:p w14:paraId="24660322" w14:textId="54514C7D" w:rsidR="00166047" w:rsidRPr="00166047" w:rsidRDefault="00166047" w:rsidP="00166047">
      <w:pPr>
        <w:pStyle w:val="ListParagraph"/>
        <w:numPr>
          <w:ilvl w:val="0"/>
          <w:numId w:val="18"/>
        </w:numPr>
        <w:jc w:val="left"/>
        <w:rPr>
          <w:sz w:val="24"/>
          <w:szCs w:val="24"/>
        </w:rPr>
      </w:pPr>
      <w:r>
        <w:rPr>
          <w:sz w:val="24"/>
          <w:szCs w:val="24"/>
        </w:rPr>
        <w:t>Maintain communication with parents</w:t>
      </w:r>
    </w:p>
    <w:p w14:paraId="52529C81" w14:textId="77777777" w:rsidR="00166047" w:rsidRDefault="00166047" w:rsidP="00166047">
      <w:pPr>
        <w:pStyle w:val="ListParagraph"/>
        <w:ind w:left="720" w:firstLine="0"/>
        <w:jc w:val="left"/>
        <w:rPr>
          <w:sz w:val="24"/>
          <w:szCs w:val="24"/>
        </w:rPr>
      </w:pPr>
    </w:p>
    <w:p w14:paraId="5F59898A" w14:textId="464AE69E" w:rsidR="00166047" w:rsidRPr="00166047" w:rsidRDefault="00166047" w:rsidP="00166047">
      <w:pPr>
        <w:pStyle w:val="ListParagraph"/>
        <w:ind w:left="72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21DA8EDA" w14:textId="0A672696" w:rsidR="00166047" w:rsidRPr="00166047" w:rsidRDefault="00166047" w:rsidP="00166047">
      <w:pPr>
        <w:pStyle w:val="ListParagraph"/>
        <w:ind w:left="720" w:firstLine="0"/>
        <w:jc w:val="left"/>
      </w:pPr>
    </w:p>
    <w:p w14:paraId="6AF1C4E2" w14:textId="77777777" w:rsidR="007377D0" w:rsidRPr="00B876D2" w:rsidRDefault="007377D0" w:rsidP="007377D0">
      <w:pPr>
        <w:pStyle w:val="Subsection"/>
        <w:jc w:val="left"/>
        <w:rPr>
          <w:vanish/>
          <w:sz w:val="24"/>
          <w:szCs w:val="24"/>
          <w:specVanish/>
        </w:rPr>
      </w:pPr>
      <w:r w:rsidRPr="00B876D2">
        <w:rPr>
          <w:sz w:val="24"/>
          <w:szCs w:val="24"/>
        </w:rPr>
        <w:t xml:space="preserve">Peninsula Institute for Community Health </w:t>
      </w:r>
    </w:p>
    <w:p w14:paraId="581B039E" w14:textId="77777777" w:rsidR="007377D0" w:rsidRPr="00B876D2" w:rsidRDefault="007377D0" w:rsidP="007377D0">
      <w:pPr>
        <w:pStyle w:val="NoSpacing"/>
        <w:jc w:val="left"/>
        <w:rPr>
          <w:sz w:val="24"/>
          <w:szCs w:val="24"/>
        </w:rPr>
      </w:pPr>
      <w:r w:rsidRPr="00B876D2">
        <w:rPr>
          <w:color w:val="6F6F74" w:themeColor="accent1"/>
          <w:sz w:val="24"/>
          <w:szCs w:val="24"/>
        </w:rPr>
        <w:sym w:font="Wingdings" w:char="F074"/>
      </w:r>
      <w:r w:rsidR="00A56D76" w:rsidRPr="00B876D2">
        <w:rPr>
          <w:sz w:val="24"/>
          <w:szCs w:val="24"/>
        </w:rPr>
        <w:t xml:space="preserve"> 15427-</w:t>
      </w:r>
      <w:r w:rsidR="0069299F" w:rsidRPr="00B876D2">
        <w:rPr>
          <w:sz w:val="24"/>
          <w:szCs w:val="24"/>
        </w:rPr>
        <w:t>H</w:t>
      </w:r>
      <w:r w:rsidRPr="00B876D2">
        <w:rPr>
          <w:sz w:val="24"/>
          <w:szCs w:val="24"/>
        </w:rPr>
        <w:t xml:space="preserve"> Warwick Blvd., Newport News, VA, 23608</w:t>
      </w:r>
    </w:p>
    <w:p w14:paraId="1F66A56F" w14:textId="60026133" w:rsidR="007377D0" w:rsidRPr="00B876D2" w:rsidRDefault="007377D0" w:rsidP="007377D0">
      <w:pPr>
        <w:pStyle w:val="SubsectionDate"/>
        <w:ind w:left="1080"/>
        <w:jc w:val="left"/>
        <w:rPr>
          <w:rStyle w:val="Emphasis"/>
          <w:i w:val="0"/>
          <w:sz w:val="24"/>
          <w:szCs w:val="24"/>
        </w:rPr>
      </w:pPr>
      <w:r w:rsidRPr="00B876D2">
        <w:rPr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3BCA36" wp14:editId="47C949A4">
                <wp:simplePos x="0" y="0"/>
                <wp:positionH relativeFrom="column">
                  <wp:posOffset>3312795</wp:posOffset>
                </wp:positionH>
                <wp:positionV relativeFrom="paragraph">
                  <wp:posOffset>59690</wp:posOffset>
                </wp:positionV>
                <wp:extent cx="45085" cy="45085"/>
                <wp:effectExtent l="0" t="19050" r="31115" b="31115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1E5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" o:spid="_x0000_s1026" type="#_x0000_t13" style="position:absolute;margin-left:260.85pt;margin-top:4.7pt;width:3.55pt;height: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" adj="10800" fillcolor="#6f6f74 [3204]" strokecolor="#373739 [1604]" strokeweight="1.5pt"/>
            </w:pict>
          </mc:Fallback>
        </mc:AlternateContent>
      </w:r>
      <w:r w:rsidRPr="00B876D2">
        <w:rPr>
          <w:rStyle w:val="IntenseEmphasis"/>
          <w:b/>
          <w:bCs/>
          <w:iCs/>
          <w:sz w:val="24"/>
          <w:szCs w:val="24"/>
          <w:shd w:val="clear" w:color="auto" w:fill="D9D9D9" w:themeFill="background1" w:themeFillShade="D9"/>
        </w:rPr>
        <w:t>Medical Interpreter</w:t>
      </w:r>
      <w:r w:rsidRPr="00B876D2">
        <w:rPr>
          <w:rStyle w:val="IntenseEmphasis"/>
          <w:sz w:val="24"/>
          <w:szCs w:val="24"/>
          <w:shd w:val="clear" w:color="auto" w:fill="D9D9D9" w:themeFill="background1" w:themeFillShade="D9"/>
        </w:rPr>
        <w:tab/>
      </w:r>
      <w:r w:rsidRPr="00B876D2">
        <w:rPr>
          <w:rStyle w:val="IntenseEmphasis"/>
          <w:sz w:val="24"/>
          <w:szCs w:val="24"/>
          <w:shd w:val="clear" w:color="auto" w:fill="D9D9D9" w:themeFill="background1" w:themeFillShade="D9"/>
        </w:rPr>
        <w:tab/>
      </w:r>
      <w:r w:rsidRPr="00B876D2">
        <w:rPr>
          <w:i/>
          <w:sz w:val="24"/>
          <w:szCs w:val="24"/>
          <w:shd w:val="clear" w:color="auto" w:fill="D9D9D9" w:themeFill="background1" w:themeFillShade="D9"/>
        </w:rPr>
        <w:t>08/</w:t>
      </w:r>
      <w:proofErr w:type="gramStart"/>
      <w:r w:rsidRPr="00B876D2">
        <w:rPr>
          <w:i/>
          <w:sz w:val="24"/>
          <w:szCs w:val="24"/>
          <w:shd w:val="clear" w:color="auto" w:fill="D9D9D9" w:themeFill="background1" w:themeFillShade="D9"/>
        </w:rPr>
        <w:t xml:space="preserve">2012  </w:t>
      </w:r>
      <w:r w:rsidR="00166047">
        <w:rPr>
          <w:i/>
          <w:sz w:val="24"/>
          <w:szCs w:val="24"/>
          <w:shd w:val="clear" w:color="auto" w:fill="D9D9D9" w:themeFill="background1" w:themeFillShade="D9"/>
        </w:rPr>
        <w:t>03</w:t>
      </w:r>
      <w:proofErr w:type="gramEnd"/>
      <w:r w:rsidR="00166047">
        <w:rPr>
          <w:i/>
          <w:sz w:val="24"/>
          <w:szCs w:val="24"/>
          <w:shd w:val="clear" w:color="auto" w:fill="D9D9D9" w:themeFill="background1" w:themeFillShade="D9"/>
        </w:rPr>
        <w:t>/2013</w:t>
      </w:r>
    </w:p>
    <w:p w14:paraId="3FE54F6B" w14:textId="77777777" w:rsidR="00226AFF" w:rsidRPr="00B876D2" w:rsidRDefault="00DD10CE" w:rsidP="00226AFF">
      <w:pPr>
        <w:pStyle w:val="ListParagraph"/>
        <w:numPr>
          <w:ilvl w:val="2"/>
          <w:numId w:val="4"/>
        </w:numPr>
        <w:spacing w:after="0"/>
        <w:jc w:val="left"/>
        <w:rPr>
          <w:sz w:val="24"/>
          <w:szCs w:val="24"/>
        </w:rPr>
      </w:pPr>
      <w:r w:rsidRPr="00B876D2">
        <w:rPr>
          <w:sz w:val="24"/>
          <w:szCs w:val="24"/>
        </w:rPr>
        <w:t>Interpret for medical staff, patients, etc.</w:t>
      </w:r>
    </w:p>
    <w:p w14:paraId="5B248945" w14:textId="77777777" w:rsidR="00226AFF" w:rsidRPr="00B876D2" w:rsidRDefault="00DD10CE" w:rsidP="00226AFF">
      <w:pPr>
        <w:pStyle w:val="ListParagraph"/>
        <w:numPr>
          <w:ilvl w:val="2"/>
          <w:numId w:val="4"/>
        </w:numPr>
        <w:spacing w:after="0"/>
        <w:jc w:val="left"/>
        <w:rPr>
          <w:sz w:val="24"/>
          <w:szCs w:val="24"/>
        </w:rPr>
      </w:pPr>
      <w:r w:rsidRPr="00B876D2">
        <w:rPr>
          <w:sz w:val="24"/>
          <w:szCs w:val="24"/>
        </w:rPr>
        <w:t>Translate documents</w:t>
      </w:r>
    </w:p>
    <w:p w14:paraId="23B30E42" w14:textId="77777777" w:rsidR="00226AFF" w:rsidRPr="006045BE" w:rsidRDefault="00226AFF" w:rsidP="006045BE">
      <w:pPr>
        <w:spacing w:after="0"/>
        <w:jc w:val="left"/>
        <w:rPr>
          <w:b/>
          <w:sz w:val="24"/>
          <w:szCs w:val="24"/>
        </w:rPr>
      </w:pPr>
    </w:p>
    <w:p w14:paraId="2736CCED" w14:textId="77777777" w:rsidR="00DD10CE" w:rsidRPr="00B876D2" w:rsidRDefault="00DD10CE" w:rsidP="00226AFF">
      <w:pPr>
        <w:pStyle w:val="ListParagraph"/>
        <w:numPr>
          <w:ilvl w:val="2"/>
          <w:numId w:val="4"/>
        </w:numPr>
        <w:spacing w:after="0"/>
        <w:jc w:val="left"/>
        <w:rPr>
          <w:sz w:val="24"/>
          <w:szCs w:val="24"/>
        </w:rPr>
      </w:pPr>
      <w:r w:rsidRPr="00B876D2">
        <w:rPr>
          <w:sz w:val="24"/>
          <w:szCs w:val="24"/>
        </w:rPr>
        <w:t>Scheduled referrals and appointments</w:t>
      </w:r>
    </w:p>
    <w:p w14:paraId="7C60567E" w14:textId="77777777" w:rsidR="007377D0" w:rsidRPr="00B876D2" w:rsidRDefault="007377D0" w:rsidP="00560E07">
      <w:pPr>
        <w:pStyle w:val="Subsection"/>
        <w:jc w:val="left"/>
        <w:rPr>
          <w:sz w:val="24"/>
          <w:szCs w:val="24"/>
        </w:rPr>
      </w:pPr>
    </w:p>
    <w:p w14:paraId="16E31B09" w14:textId="77777777" w:rsidR="00083D5C" w:rsidRPr="00B876D2" w:rsidRDefault="00C5027B" w:rsidP="00560E07">
      <w:pPr>
        <w:pStyle w:val="Subsection"/>
        <w:jc w:val="left"/>
        <w:rPr>
          <w:vanish/>
          <w:sz w:val="24"/>
          <w:szCs w:val="24"/>
          <w:specVanish/>
        </w:rPr>
      </w:pPr>
      <w:r w:rsidRPr="00B876D2">
        <w:rPr>
          <w:sz w:val="24"/>
          <w:szCs w:val="24"/>
        </w:rPr>
        <w:t xml:space="preserve">Crossroads Early </w:t>
      </w:r>
      <w:proofErr w:type="spellStart"/>
      <w:r w:rsidRPr="00B876D2">
        <w:rPr>
          <w:sz w:val="24"/>
          <w:szCs w:val="24"/>
        </w:rPr>
        <w:t>Headstart</w:t>
      </w:r>
      <w:proofErr w:type="spellEnd"/>
      <w:r w:rsidRPr="00B876D2">
        <w:rPr>
          <w:sz w:val="24"/>
          <w:szCs w:val="24"/>
        </w:rPr>
        <w:t xml:space="preserve"> </w:t>
      </w:r>
    </w:p>
    <w:p w14:paraId="2190D41B" w14:textId="77777777" w:rsidR="00083D5C" w:rsidRPr="00B876D2" w:rsidRDefault="005D375C" w:rsidP="00560E07">
      <w:pPr>
        <w:pStyle w:val="NoSpacing"/>
        <w:jc w:val="left"/>
        <w:rPr>
          <w:sz w:val="24"/>
          <w:szCs w:val="24"/>
        </w:rPr>
      </w:pPr>
      <w:r w:rsidRPr="00B876D2">
        <w:rPr>
          <w:color w:val="6F6F74" w:themeColor="accent1"/>
          <w:sz w:val="24"/>
          <w:szCs w:val="24"/>
        </w:rPr>
        <w:sym w:font="Wingdings" w:char="F074"/>
      </w:r>
      <w:r w:rsidRPr="00B876D2">
        <w:rPr>
          <w:sz w:val="24"/>
          <w:szCs w:val="24"/>
        </w:rPr>
        <w:t xml:space="preserve"> </w:t>
      </w:r>
      <w:r w:rsidR="00C5027B" w:rsidRPr="00B876D2">
        <w:rPr>
          <w:sz w:val="24"/>
          <w:szCs w:val="24"/>
        </w:rPr>
        <w:t>1083 Mentor Avenue, Mentor, Ohio, 44077</w:t>
      </w:r>
    </w:p>
    <w:p w14:paraId="4C25CD40" w14:textId="77777777" w:rsidR="00083D5C" w:rsidRPr="00B876D2" w:rsidRDefault="00F406B2" w:rsidP="003D7771">
      <w:pPr>
        <w:pStyle w:val="SubsectionDate"/>
        <w:ind w:left="1080"/>
        <w:jc w:val="left"/>
        <w:rPr>
          <w:i/>
          <w:sz w:val="24"/>
          <w:szCs w:val="24"/>
          <w:shd w:val="clear" w:color="auto" w:fill="D9D9D9" w:themeFill="background1" w:themeFillShade="D9"/>
        </w:rPr>
      </w:pPr>
      <w:r w:rsidRPr="00B876D2">
        <w:rPr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AF21F" wp14:editId="74C7450F">
                <wp:simplePos x="0" y="0"/>
                <wp:positionH relativeFrom="column">
                  <wp:posOffset>3312795</wp:posOffset>
                </wp:positionH>
                <wp:positionV relativeFrom="paragraph">
                  <wp:posOffset>59690</wp:posOffset>
                </wp:positionV>
                <wp:extent cx="45085" cy="45085"/>
                <wp:effectExtent l="0" t="19050" r="31115" b="3111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D7CC0" id="Right Arrow 6" o:spid="_x0000_s1026" type="#_x0000_t13" style="position:absolute;margin-left:260.85pt;margin-top:4.7pt;width:3.5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" adj="10800" fillcolor="#6f6f74 [3204]" strokecolor="#373739 [1604]" strokeweight="1.5pt"/>
            </w:pict>
          </mc:Fallback>
        </mc:AlternateContent>
      </w:r>
      <w:r w:rsidR="00C5027B" w:rsidRPr="00B876D2">
        <w:rPr>
          <w:rStyle w:val="IntenseEmphasis"/>
          <w:b/>
          <w:bCs/>
          <w:iCs/>
          <w:sz w:val="24"/>
          <w:szCs w:val="24"/>
          <w:shd w:val="clear" w:color="auto" w:fill="D9D9D9" w:themeFill="background1" w:themeFillShade="D9"/>
        </w:rPr>
        <w:t>In-Home Interpreter</w:t>
      </w:r>
      <w:r w:rsidR="00C5027B" w:rsidRPr="00B876D2">
        <w:rPr>
          <w:rStyle w:val="IntenseEmphasis"/>
          <w:sz w:val="24"/>
          <w:szCs w:val="24"/>
          <w:shd w:val="clear" w:color="auto" w:fill="D9D9D9" w:themeFill="background1" w:themeFillShade="D9"/>
        </w:rPr>
        <w:tab/>
      </w:r>
      <w:r w:rsidR="003D7771" w:rsidRPr="00B876D2">
        <w:rPr>
          <w:rStyle w:val="IntenseEmphasis"/>
          <w:sz w:val="24"/>
          <w:szCs w:val="24"/>
          <w:shd w:val="clear" w:color="auto" w:fill="D9D9D9" w:themeFill="background1" w:themeFillShade="D9"/>
        </w:rPr>
        <w:tab/>
      </w:r>
      <w:r w:rsidR="00551241" w:rsidRPr="00B876D2">
        <w:rPr>
          <w:i/>
          <w:sz w:val="24"/>
          <w:szCs w:val="24"/>
          <w:shd w:val="clear" w:color="auto" w:fill="D9D9D9" w:themeFill="background1" w:themeFillShade="D9"/>
        </w:rPr>
        <w:t xml:space="preserve">04/2010 </w:t>
      </w:r>
      <w:r w:rsidR="0021092B" w:rsidRPr="00B876D2">
        <w:rPr>
          <w:i/>
          <w:sz w:val="24"/>
          <w:szCs w:val="24"/>
          <w:shd w:val="clear" w:color="auto" w:fill="D9D9D9" w:themeFill="background1" w:themeFillShade="D9"/>
        </w:rPr>
        <w:t xml:space="preserve"> </w:t>
      </w:r>
      <w:r w:rsidRPr="00B876D2">
        <w:rPr>
          <w:i/>
          <w:sz w:val="24"/>
          <w:szCs w:val="24"/>
          <w:shd w:val="clear" w:color="auto" w:fill="D9D9D9" w:themeFill="background1" w:themeFillShade="D9"/>
        </w:rPr>
        <w:t xml:space="preserve">  </w:t>
      </w:r>
      <w:r w:rsidR="0021092B" w:rsidRPr="00B876D2">
        <w:rPr>
          <w:i/>
          <w:sz w:val="24"/>
          <w:szCs w:val="24"/>
          <w:shd w:val="clear" w:color="auto" w:fill="D9D9D9" w:themeFill="background1" w:themeFillShade="D9"/>
        </w:rPr>
        <w:t>01/20</w:t>
      </w:r>
      <w:r w:rsidR="00C5027B" w:rsidRPr="00B876D2">
        <w:rPr>
          <w:i/>
          <w:sz w:val="24"/>
          <w:szCs w:val="24"/>
          <w:shd w:val="clear" w:color="auto" w:fill="D9D9D9" w:themeFill="background1" w:themeFillShade="D9"/>
        </w:rPr>
        <w:t>11</w:t>
      </w:r>
    </w:p>
    <w:p w14:paraId="613FE7FD" w14:textId="77777777" w:rsidR="00F86F0B" w:rsidRPr="00B876D2" w:rsidRDefault="00F86F0B" w:rsidP="00F86F0B">
      <w:pPr>
        <w:pStyle w:val="SubsectionDate"/>
        <w:numPr>
          <w:ilvl w:val="0"/>
          <w:numId w:val="15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Interpreted for social service workers, nurses, clients and parents</w:t>
      </w:r>
    </w:p>
    <w:p w14:paraId="6BB3C9A5" w14:textId="77777777" w:rsidR="00F86F0B" w:rsidRPr="00B876D2" w:rsidRDefault="00A56D76" w:rsidP="00F86F0B">
      <w:pPr>
        <w:pStyle w:val="SubsectionDate"/>
        <w:numPr>
          <w:ilvl w:val="0"/>
          <w:numId w:val="15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Completed many hours of translating company’s</w:t>
      </w:r>
      <w:r w:rsidR="00F86F0B" w:rsidRPr="00B876D2">
        <w:rPr>
          <w:rStyle w:val="Emphasis"/>
          <w:i w:val="0"/>
          <w:sz w:val="24"/>
          <w:szCs w:val="24"/>
        </w:rPr>
        <w:t xml:space="preserve"> legal documents</w:t>
      </w:r>
      <w:r w:rsidRPr="00B876D2">
        <w:rPr>
          <w:rStyle w:val="Emphasis"/>
          <w:i w:val="0"/>
          <w:sz w:val="24"/>
          <w:szCs w:val="24"/>
        </w:rPr>
        <w:t xml:space="preserve"> </w:t>
      </w:r>
    </w:p>
    <w:p w14:paraId="6B4BBEFE" w14:textId="77777777" w:rsidR="00F86F0B" w:rsidRPr="00B876D2" w:rsidRDefault="00F86F0B" w:rsidP="00F86F0B">
      <w:pPr>
        <w:pStyle w:val="SubsectionDate"/>
        <w:numPr>
          <w:ilvl w:val="0"/>
          <w:numId w:val="15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Assisted in RESPID for parents</w:t>
      </w:r>
    </w:p>
    <w:p w14:paraId="53EB0072" w14:textId="77777777" w:rsidR="00F86F0B" w:rsidRPr="00B876D2" w:rsidRDefault="00A56D76" w:rsidP="00F86F0B">
      <w:pPr>
        <w:pStyle w:val="SubsectionDate"/>
        <w:numPr>
          <w:ilvl w:val="0"/>
          <w:numId w:val="15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Helped organize</w:t>
      </w:r>
      <w:r w:rsidR="00F86F0B" w:rsidRPr="00B876D2">
        <w:rPr>
          <w:rStyle w:val="Emphasis"/>
          <w:i w:val="0"/>
          <w:sz w:val="24"/>
          <w:szCs w:val="24"/>
        </w:rPr>
        <w:t xml:space="preserve"> family nights and events</w:t>
      </w:r>
    </w:p>
    <w:p w14:paraId="797CFE16" w14:textId="77777777" w:rsidR="00F86F0B" w:rsidRPr="00B876D2" w:rsidRDefault="00A56D76" w:rsidP="00F86F0B">
      <w:pPr>
        <w:pStyle w:val="SubsectionDate"/>
        <w:numPr>
          <w:ilvl w:val="0"/>
          <w:numId w:val="15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Worked with Hispanic a</w:t>
      </w:r>
      <w:r w:rsidR="00F86F0B" w:rsidRPr="00B876D2">
        <w:rPr>
          <w:rStyle w:val="Emphasis"/>
          <w:i w:val="0"/>
          <w:sz w:val="24"/>
          <w:szCs w:val="24"/>
        </w:rPr>
        <w:t>utistic children and their parents</w:t>
      </w:r>
    </w:p>
    <w:p w14:paraId="4B2C88AE" w14:textId="77777777" w:rsidR="00E44A6A" w:rsidRPr="00B876D2" w:rsidRDefault="00E44A6A" w:rsidP="007377D0">
      <w:pPr>
        <w:spacing w:after="0"/>
        <w:jc w:val="left"/>
        <w:rPr>
          <w:sz w:val="24"/>
          <w:szCs w:val="24"/>
        </w:rPr>
      </w:pPr>
    </w:p>
    <w:p w14:paraId="06844A44" w14:textId="77777777" w:rsidR="00CD5D31" w:rsidRPr="00CD5D31" w:rsidRDefault="00CD5D31" w:rsidP="003D7771">
      <w:pPr>
        <w:pStyle w:val="Subsection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D5D31">
        <w:rPr>
          <w:rFonts w:ascii="Times New Roman" w:hAnsi="Times New Roman" w:cs="Times New Roman"/>
          <w:i/>
          <w:sz w:val="24"/>
          <w:szCs w:val="24"/>
        </w:rPr>
        <w:t>(Experience continued…)</w:t>
      </w:r>
    </w:p>
    <w:p w14:paraId="1C21B805" w14:textId="77777777" w:rsidR="00CD5D31" w:rsidRDefault="00CD5D31" w:rsidP="003D7771">
      <w:pPr>
        <w:pStyle w:val="Subsection"/>
        <w:jc w:val="left"/>
        <w:rPr>
          <w:sz w:val="24"/>
          <w:szCs w:val="24"/>
        </w:rPr>
      </w:pPr>
    </w:p>
    <w:p w14:paraId="549D5CD3" w14:textId="77777777" w:rsidR="00E44A6A" w:rsidRPr="00B876D2" w:rsidRDefault="00E44A6A" w:rsidP="003D7771">
      <w:pPr>
        <w:pStyle w:val="Subsection"/>
        <w:jc w:val="left"/>
        <w:rPr>
          <w:vanish/>
          <w:sz w:val="24"/>
          <w:szCs w:val="24"/>
          <w:specVanish/>
        </w:rPr>
      </w:pPr>
      <w:r w:rsidRPr="00B876D2">
        <w:rPr>
          <w:sz w:val="24"/>
          <w:szCs w:val="24"/>
        </w:rPr>
        <w:t xml:space="preserve">Lake OB/GYN </w:t>
      </w:r>
    </w:p>
    <w:p w14:paraId="33FEEFA8" w14:textId="77777777" w:rsidR="003D7771" w:rsidRPr="00B876D2" w:rsidRDefault="00E44A6A" w:rsidP="003D7771">
      <w:pPr>
        <w:pStyle w:val="NoSpacing"/>
        <w:ind w:left="1080"/>
        <w:jc w:val="left"/>
        <w:rPr>
          <w:sz w:val="24"/>
          <w:szCs w:val="24"/>
        </w:rPr>
      </w:pPr>
      <w:r w:rsidRPr="00B876D2">
        <w:rPr>
          <w:color w:val="6F6F74" w:themeColor="accent1"/>
          <w:sz w:val="24"/>
          <w:szCs w:val="24"/>
        </w:rPr>
        <w:sym w:font="Wingdings" w:char="F074"/>
      </w:r>
      <w:r w:rsidR="00DA12A8" w:rsidRPr="00B876D2">
        <w:rPr>
          <w:color w:val="6F6F74" w:themeColor="accent1"/>
          <w:sz w:val="24"/>
          <w:szCs w:val="24"/>
        </w:rPr>
        <w:t xml:space="preserve"> </w:t>
      </w:r>
      <w:r w:rsidR="009D4022" w:rsidRPr="00B876D2">
        <w:rPr>
          <w:sz w:val="24"/>
          <w:szCs w:val="24"/>
        </w:rPr>
        <w:t>9500 Mentor Ave.</w:t>
      </w:r>
      <w:r w:rsidR="00DA12A8" w:rsidRPr="00B876D2">
        <w:rPr>
          <w:sz w:val="24"/>
          <w:szCs w:val="24"/>
        </w:rPr>
        <w:t>,</w:t>
      </w:r>
      <w:r w:rsidR="009D4022" w:rsidRPr="00B876D2">
        <w:rPr>
          <w:sz w:val="24"/>
          <w:szCs w:val="24"/>
        </w:rPr>
        <w:t xml:space="preserve"> Suite 220</w:t>
      </w:r>
      <w:r w:rsidR="00703E59" w:rsidRPr="00B876D2">
        <w:rPr>
          <w:sz w:val="24"/>
          <w:szCs w:val="24"/>
        </w:rPr>
        <w:t>, Painesville</w:t>
      </w:r>
      <w:r w:rsidR="009D4022" w:rsidRPr="00B876D2">
        <w:rPr>
          <w:sz w:val="24"/>
          <w:szCs w:val="24"/>
        </w:rPr>
        <w:t>, Ohio, 44060</w:t>
      </w:r>
      <w:r w:rsidR="00DA12A8" w:rsidRPr="00B876D2">
        <w:rPr>
          <w:sz w:val="24"/>
          <w:szCs w:val="24"/>
        </w:rPr>
        <w:t xml:space="preserve"> </w:t>
      </w:r>
    </w:p>
    <w:p w14:paraId="563CD42D" w14:textId="77777777" w:rsidR="00E44A6A" w:rsidRPr="00B876D2" w:rsidRDefault="003D7771" w:rsidP="003D7771">
      <w:pPr>
        <w:pStyle w:val="NoSpacing"/>
        <w:ind w:left="1080"/>
        <w:jc w:val="left"/>
        <w:rPr>
          <w:sz w:val="24"/>
          <w:szCs w:val="24"/>
        </w:rPr>
      </w:pPr>
      <w:r w:rsidRPr="00B876D2">
        <w:rPr>
          <w:rFonts w:asciiTheme="majorHAnsi" w:eastAsiaTheme="majorEastAsia" w:hAnsiTheme="majorHAnsi" w:cstheme="majorBidi"/>
          <w:bCs/>
          <w:color w:val="595959" w:themeColor="text1" w:themeTint="A6"/>
          <w:sz w:val="24"/>
          <w:szCs w:val="24"/>
        </w:rPr>
        <w:t xml:space="preserve">            </w:t>
      </w:r>
      <w:r w:rsidR="00DA12A8" w:rsidRPr="00B876D2">
        <w:rPr>
          <w:sz w:val="24"/>
          <w:szCs w:val="24"/>
        </w:rPr>
        <w:t xml:space="preserve">7580 Auburn Rd., Suite </w:t>
      </w:r>
      <w:r w:rsidR="009D4022" w:rsidRPr="00B876D2">
        <w:rPr>
          <w:sz w:val="24"/>
          <w:szCs w:val="24"/>
        </w:rPr>
        <w:t>313</w:t>
      </w:r>
      <w:r w:rsidR="00DA12A8" w:rsidRPr="00B876D2">
        <w:rPr>
          <w:sz w:val="24"/>
          <w:szCs w:val="24"/>
        </w:rPr>
        <w:t>,</w:t>
      </w:r>
      <w:r w:rsidR="009D4022" w:rsidRPr="00B876D2">
        <w:rPr>
          <w:sz w:val="24"/>
          <w:szCs w:val="24"/>
        </w:rPr>
        <w:t xml:space="preserve"> Concord, Ohio</w:t>
      </w:r>
      <w:r w:rsidR="00DA12A8" w:rsidRPr="00B876D2">
        <w:rPr>
          <w:sz w:val="24"/>
          <w:szCs w:val="24"/>
        </w:rPr>
        <w:t>,</w:t>
      </w:r>
      <w:r w:rsidR="009D4022" w:rsidRPr="00B876D2">
        <w:rPr>
          <w:sz w:val="24"/>
          <w:szCs w:val="24"/>
        </w:rPr>
        <w:t xml:space="preserve"> 44077</w:t>
      </w:r>
    </w:p>
    <w:p w14:paraId="76A49B82" w14:textId="77777777" w:rsidR="00E44A6A" w:rsidRPr="00B876D2" w:rsidRDefault="00F406B2" w:rsidP="003D7771">
      <w:pPr>
        <w:pStyle w:val="SubsectionDate"/>
        <w:ind w:left="1080"/>
        <w:jc w:val="left"/>
        <w:rPr>
          <w:i/>
          <w:sz w:val="24"/>
          <w:szCs w:val="24"/>
          <w:shd w:val="clear" w:color="auto" w:fill="D9D9D9" w:themeFill="background1" w:themeFillShade="D9"/>
        </w:rPr>
      </w:pPr>
      <w:r w:rsidRPr="00B876D2">
        <w:rPr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B13A53" wp14:editId="79174EF3">
                <wp:simplePos x="0" y="0"/>
                <wp:positionH relativeFrom="column">
                  <wp:posOffset>3783330</wp:posOffset>
                </wp:positionH>
                <wp:positionV relativeFrom="paragraph">
                  <wp:posOffset>68580</wp:posOffset>
                </wp:positionV>
                <wp:extent cx="45085" cy="45085"/>
                <wp:effectExtent l="0" t="19050" r="31115" b="3111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8176B" id="Right Arrow 8" o:spid="_x0000_s1026" type="#_x0000_t13" style="position:absolute;margin-left:297.9pt;margin-top:5.4pt;width:3.5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" adj="10800" fillcolor="#6f6f74 [3204]" strokecolor="#373739 [1604]" strokeweight="1.5pt"/>
            </w:pict>
          </mc:Fallback>
        </mc:AlternateContent>
      </w:r>
      <w:r w:rsidR="00E44A6A" w:rsidRPr="00B876D2">
        <w:rPr>
          <w:rStyle w:val="IntenseEmphasis"/>
          <w:b/>
          <w:bCs/>
          <w:iCs/>
          <w:sz w:val="24"/>
          <w:szCs w:val="24"/>
          <w:shd w:val="clear" w:color="auto" w:fill="D9D9D9" w:themeFill="background1" w:themeFillShade="D9"/>
        </w:rPr>
        <w:t>Medical Interpreter</w:t>
      </w:r>
      <w:r w:rsidR="0052103E" w:rsidRPr="00B876D2">
        <w:rPr>
          <w:rStyle w:val="IntenseEmphasis"/>
          <w:b/>
          <w:bCs/>
          <w:iCs/>
          <w:sz w:val="24"/>
          <w:szCs w:val="24"/>
          <w:shd w:val="clear" w:color="auto" w:fill="D9D9D9" w:themeFill="background1" w:themeFillShade="D9"/>
        </w:rPr>
        <w:t>/Cleric</w:t>
      </w:r>
      <w:r w:rsidR="00E44A6A" w:rsidRPr="00B876D2">
        <w:rPr>
          <w:rStyle w:val="IntenseEmphasis"/>
          <w:sz w:val="24"/>
          <w:szCs w:val="24"/>
          <w:shd w:val="clear" w:color="auto" w:fill="D9D9D9" w:themeFill="background1" w:themeFillShade="D9"/>
        </w:rPr>
        <w:tab/>
      </w:r>
      <w:r w:rsidR="003D7771" w:rsidRPr="00B876D2">
        <w:rPr>
          <w:rStyle w:val="IntenseEmphasis"/>
          <w:sz w:val="24"/>
          <w:szCs w:val="24"/>
          <w:shd w:val="clear" w:color="auto" w:fill="D9D9D9" w:themeFill="background1" w:themeFillShade="D9"/>
        </w:rPr>
        <w:tab/>
      </w:r>
      <w:r w:rsidRPr="00B876D2">
        <w:rPr>
          <w:i/>
          <w:sz w:val="24"/>
          <w:szCs w:val="24"/>
          <w:shd w:val="clear" w:color="auto" w:fill="D9D9D9" w:themeFill="background1" w:themeFillShade="D9"/>
        </w:rPr>
        <w:t xml:space="preserve">04/2003 </w:t>
      </w:r>
      <w:r w:rsidR="00E44A6A" w:rsidRPr="00B876D2">
        <w:rPr>
          <w:i/>
          <w:sz w:val="24"/>
          <w:szCs w:val="24"/>
          <w:shd w:val="clear" w:color="auto" w:fill="D9D9D9" w:themeFill="background1" w:themeFillShade="D9"/>
        </w:rPr>
        <w:t xml:space="preserve"> </w:t>
      </w:r>
      <w:r w:rsidRPr="00B876D2">
        <w:rPr>
          <w:i/>
          <w:sz w:val="24"/>
          <w:szCs w:val="24"/>
          <w:shd w:val="clear" w:color="auto" w:fill="D9D9D9" w:themeFill="background1" w:themeFillShade="D9"/>
        </w:rPr>
        <w:t xml:space="preserve">  </w:t>
      </w:r>
      <w:r w:rsidR="00E44A6A" w:rsidRPr="00B876D2">
        <w:rPr>
          <w:i/>
          <w:sz w:val="24"/>
          <w:szCs w:val="24"/>
          <w:shd w:val="clear" w:color="auto" w:fill="D9D9D9" w:themeFill="background1" w:themeFillShade="D9"/>
        </w:rPr>
        <w:t>12/2003</w:t>
      </w:r>
    </w:p>
    <w:p w14:paraId="23EED046" w14:textId="77777777" w:rsidR="00454928" w:rsidRPr="00B876D2" w:rsidRDefault="00454928" w:rsidP="00454928">
      <w:pPr>
        <w:pStyle w:val="SubsectionDate"/>
        <w:numPr>
          <w:ilvl w:val="0"/>
          <w:numId w:val="13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Interpret for doctors, patients and all medical staff</w:t>
      </w:r>
    </w:p>
    <w:p w14:paraId="1BB8E59F" w14:textId="77777777" w:rsidR="00454928" w:rsidRPr="00B876D2" w:rsidRDefault="00454928" w:rsidP="00454928">
      <w:pPr>
        <w:pStyle w:val="SubsectionDate"/>
        <w:numPr>
          <w:ilvl w:val="0"/>
          <w:numId w:val="13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Schedule appointments</w:t>
      </w:r>
    </w:p>
    <w:p w14:paraId="1F4DD696" w14:textId="77777777" w:rsidR="00454928" w:rsidRPr="00B876D2" w:rsidRDefault="00454928" w:rsidP="00454928">
      <w:pPr>
        <w:pStyle w:val="SubsectionDate"/>
        <w:numPr>
          <w:ilvl w:val="0"/>
          <w:numId w:val="13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Medicaid Eligibility</w:t>
      </w:r>
    </w:p>
    <w:p w14:paraId="082DF975" w14:textId="77777777" w:rsidR="00454928" w:rsidRPr="00B876D2" w:rsidRDefault="00454928" w:rsidP="00454928">
      <w:pPr>
        <w:pStyle w:val="SubsectionDate"/>
        <w:numPr>
          <w:ilvl w:val="0"/>
          <w:numId w:val="13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Translate all legal and medical documents</w:t>
      </w:r>
    </w:p>
    <w:p w14:paraId="66C7C37C" w14:textId="77777777" w:rsidR="00454928" w:rsidRPr="00B876D2" w:rsidRDefault="00454928" w:rsidP="00454928">
      <w:pPr>
        <w:pStyle w:val="SubsectionDate"/>
        <w:numPr>
          <w:ilvl w:val="0"/>
          <w:numId w:val="13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Translate for labor and delivery floor</w:t>
      </w:r>
    </w:p>
    <w:p w14:paraId="18A35EEA" w14:textId="77777777" w:rsidR="00F86F0B" w:rsidRPr="002F195E" w:rsidRDefault="00F86F0B" w:rsidP="00F86F0B">
      <w:pPr>
        <w:pStyle w:val="SubsectionDate"/>
        <w:jc w:val="left"/>
        <w:rPr>
          <w:rStyle w:val="Emphasis"/>
          <w:rFonts w:asciiTheme="majorHAnsi" w:hAnsiTheme="majorHAnsi"/>
          <w:i w:val="0"/>
          <w:color w:val="595959" w:themeColor="text1" w:themeTint="A6"/>
          <w:sz w:val="24"/>
          <w:szCs w:val="24"/>
        </w:rPr>
      </w:pPr>
      <w:r w:rsidRPr="002F195E">
        <w:rPr>
          <w:rStyle w:val="Emphasis"/>
          <w:rFonts w:asciiTheme="majorHAnsi" w:hAnsiTheme="majorHAnsi"/>
          <w:i w:val="0"/>
          <w:color w:val="595959" w:themeColor="text1" w:themeTint="A6"/>
          <w:sz w:val="24"/>
          <w:szCs w:val="24"/>
        </w:rPr>
        <w:t>Painesville City Local Schools/Migrant Education Program</w:t>
      </w:r>
      <w:r w:rsidR="002F195E">
        <w:rPr>
          <w:rStyle w:val="Emphasis"/>
          <w:rFonts w:asciiTheme="majorHAnsi" w:hAnsiTheme="majorHAnsi"/>
          <w:i w:val="0"/>
          <w:color w:val="595959" w:themeColor="text1" w:themeTint="A6"/>
          <w:sz w:val="24"/>
          <w:szCs w:val="24"/>
        </w:rPr>
        <w:t xml:space="preserve"> ♦</w:t>
      </w:r>
      <w:r w:rsidRPr="002F195E">
        <w:rPr>
          <w:rStyle w:val="Emphasis"/>
          <w:i w:val="0"/>
          <w:color w:val="595959" w:themeColor="text1" w:themeTint="A6"/>
          <w:sz w:val="24"/>
          <w:szCs w:val="24"/>
        </w:rPr>
        <w:t>52 Jefferson St. Painesville, OH 44077</w:t>
      </w:r>
    </w:p>
    <w:p w14:paraId="4E7CFBF1" w14:textId="77777777" w:rsidR="00F86F0B" w:rsidRPr="00B876D2" w:rsidRDefault="002F195E" w:rsidP="00CD5D31">
      <w:pPr>
        <w:pStyle w:val="SubsectionDate"/>
        <w:ind w:left="720"/>
        <w:jc w:val="left"/>
        <w:rPr>
          <w:rStyle w:val="Emphasis"/>
          <w:i w:val="0"/>
          <w:sz w:val="24"/>
          <w:szCs w:val="24"/>
        </w:rPr>
      </w:pPr>
      <w:r w:rsidRPr="00B876D2">
        <w:rPr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3CC774" wp14:editId="4CBC5454">
                <wp:simplePos x="0" y="0"/>
                <wp:positionH relativeFrom="column">
                  <wp:posOffset>4016375</wp:posOffset>
                </wp:positionH>
                <wp:positionV relativeFrom="paragraph">
                  <wp:posOffset>54610</wp:posOffset>
                </wp:positionV>
                <wp:extent cx="45085" cy="45085"/>
                <wp:effectExtent l="0" t="19050" r="31115" b="3111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2AA46" id="Right Arrow 3" o:spid="_x0000_s1026" type="#_x0000_t13" style="position:absolute;margin-left:316.25pt;margin-top:4.3pt;width:3.5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" adj="10800" fillcolor="#6f6f74 [3204]" strokecolor="#373739 [1604]" strokeweight="1.5pt"/>
            </w:pict>
          </mc:Fallback>
        </mc:AlternateContent>
      </w:r>
      <w:r w:rsidR="00F86F0B" w:rsidRPr="002F195E">
        <w:rPr>
          <w:rStyle w:val="Emphasis"/>
          <w:b/>
          <w:i w:val="0"/>
          <w:sz w:val="24"/>
          <w:szCs w:val="24"/>
          <w:shd w:val="clear" w:color="auto" w:fill="D9D9D9" w:themeFill="background1" w:themeFillShade="D9"/>
        </w:rPr>
        <w:t>Bilingual Educational Paraprofessional</w:t>
      </w:r>
      <w:r w:rsidR="00F86F0B" w:rsidRPr="002F195E">
        <w:rPr>
          <w:rStyle w:val="Emphasis"/>
          <w:i w:val="0"/>
          <w:sz w:val="24"/>
          <w:szCs w:val="24"/>
          <w:shd w:val="clear" w:color="auto" w:fill="D9D9D9" w:themeFill="background1" w:themeFillShade="D9"/>
        </w:rPr>
        <w:t xml:space="preserve">            </w:t>
      </w:r>
      <w:r w:rsidRPr="002F195E">
        <w:rPr>
          <w:rStyle w:val="Emphasis"/>
          <w:sz w:val="24"/>
          <w:szCs w:val="24"/>
          <w:shd w:val="clear" w:color="auto" w:fill="D9D9D9" w:themeFill="background1" w:themeFillShade="D9"/>
        </w:rPr>
        <w:t xml:space="preserve">08/2000    </w:t>
      </w:r>
      <w:r w:rsidR="00F86F0B" w:rsidRPr="002F195E">
        <w:rPr>
          <w:rStyle w:val="Emphasis"/>
          <w:sz w:val="24"/>
          <w:szCs w:val="24"/>
          <w:shd w:val="clear" w:color="auto" w:fill="D9D9D9" w:themeFill="background1" w:themeFillShade="D9"/>
        </w:rPr>
        <w:t>01/2003</w:t>
      </w:r>
    </w:p>
    <w:p w14:paraId="2BDA2A96" w14:textId="77777777" w:rsidR="00F86F0B" w:rsidRPr="00B876D2" w:rsidRDefault="00F86F0B" w:rsidP="00F86F0B">
      <w:pPr>
        <w:pStyle w:val="SubsectionDate"/>
        <w:numPr>
          <w:ilvl w:val="0"/>
          <w:numId w:val="14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lastRenderedPageBreak/>
        <w:t>Interpret for principal, teachers, students, all of personnel staff, parents etc.,</w:t>
      </w:r>
    </w:p>
    <w:p w14:paraId="6BA094C1" w14:textId="77777777" w:rsidR="00F86F0B" w:rsidRPr="00B876D2" w:rsidRDefault="00F86F0B" w:rsidP="00F86F0B">
      <w:pPr>
        <w:pStyle w:val="SubsectionDate"/>
        <w:numPr>
          <w:ilvl w:val="0"/>
          <w:numId w:val="14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 xml:space="preserve">Taught ESL/ELL classes and tutored </w:t>
      </w:r>
    </w:p>
    <w:p w14:paraId="0A77AF45" w14:textId="77777777" w:rsidR="00F86F0B" w:rsidRPr="00B876D2" w:rsidRDefault="00B876D2" w:rsidP="00F86F0B">
      <w:pPr>
        <w:pStyle w:val="SubsectionDate"/>
        <w:numPr>
          <w:ilvl w:val="0"/>
          <w:numId w:val="14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Created</w:t>
      </w:r>
      <w:r w:rsidR="00F86F0B" w:rsidRPr="00B876D2">
        <w:rPr>
          <w:rStyle w:val="Emphasis"/>
          <w:i w:val="0"/>
          <w:sz w:val="24"/>
          <w:szCs w:val="24"/>
        </w:rPr>
        <w:t xml:space="preserve"> my own lesson plans/filled out gradebook</w:t>
      </w:r>
    </w:p>
    <w:p w14:paraId="2C8BA6FC" w14:textId="77777777" w:rsidR="00F86F0B" w:rsidRPr="00B876D2" w:rsidRDefault="00F86F0B" w:rsidP="00F86F0B">
      <w:pPr>
        <w:pStyle w:val="SubsectionDate"/>
        <w:numPr>
          <w:ilvl w:val="0"/>
          <w:numId w:val="14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Held in-home conferences with students and parents</w:t>
      </w:r>
    </w:p>
    <w:p w14:paraId="0491DEE0" w14:textId="77777777" w:rsidR="00F86F0B" w:rsidRPr="00B876D2" w:rsidRDefault="00B876D2" w:rsidP="00F86F0B">
      <w:pPr>
        <w:pStyle w:val="SubsectionDate"/>
        <w:numPr>
          <w:ilvl w:val="0"/>
          <w:numId w:val="14"/>
        </w:numPr>
        <w:jc w:val="left"/>
        <w:rPr>
          <w:rStyle w:val="Emphasis"/>
          <w:i w:val="0"/>
          <w:sz w:val="24"/>
          <w:szCs w:val="24"/>
        </w:rPr>
      </w:pPr>
      <w:r w:rsidRPr="00B876D2">
        <w:rPr>
          <w:rStyle w:val="Emphasis"/>
          <w:i w:val="0"/>
          <w:sz w:val="24"/>
          <w:szCs w:val="24"/>
        </w:rPr>
        <w:t>Completed many hours</w:t>
      </w:r>
      <w:r w:rsidR="00F86F0B" w:rsidRPr="00B876D2">
        <w:rPr>
          <w:rStyle w:val="Emphasis"/>
          <w:i w:val="0"/>
          <w:sz w:val="24"/>
          <w:szCs w:val="24"/>
        </w:rPr>
        <w:t xml:space="preserve"> of translation work</w:t>
      </w:r>
    </w:p>
    <w:p w14:paraId="6B1FFC3B" w14:textId="77777777" w:rsidR="000A7FFA" w:rsidRPr="002F195E" w:rsidRDefault="000A7FFA" w:rsidP="00E44A6A">
      <w:pPr>
        <w:pStyle w:val="Subsection"/>
        <w:jc w:val="left"/>
        <w:rPr>
          <w:sz w:val="24"/>
          <w:szCs w:val="24"/>
        </w:rPr>
      </w:pPr>
    </w:p>
    <w:p w14:paraId="451C60DD" w14:textId="77777777" w:rsidR="000A7FFA" w:rsidRPr="00B876D2" w:rsidRDefault="000A7FFA" w:rsidP="00E44A6A">
      <w:pPr>
        <w:pStyle w:val="Subsection"/>
        <w:jc w:val="left"/>
        <w:rPr>
          <w:sz w:val="24"/>
          <w:szCs w:val="24"/>
        </w:rPr>
      </w:pPr>
    </w:p>
    <w:p w14:paraId="6CBCDAD2" w14:textId="77777777" w:rsidR="00083D5C" w:rsidRPr="00B876D2" w:rsidRDefault="00EA4ECC" w:rsidP="00977D1C">
      <w:pPr>
        <w:pStyle w:val="SectionHeading"/>
        <w:spacing w:before="0" w:after="120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IV. </w:t>
      </w:r>
      <w:r w:rsidR="00DA12A8" w:rsidRPr="00B876D2">
        <w:rPr>
          <w:b/>
          <w:sz w:val="24"/>
          <w:szCs w:val="24"/>
          <w:u w:val="single"/>
        </w:rPr>
        <w:t>Skill</w:t>
      </w:r>
      <w:r w:rsidR="005D375C" w:rsidRPr="00B876D2">
        <w:rPr>
          <w:b/>
          <w:sz w:val="24"/>
          <w:szCs w:val="24"/>
          <w:u w:val="single"/>
        </w:rPr>
        <w:t>s</w:t>
      </w:r>
    </w:p>
    <w:p w14:paraId="242390A5" w14:textId="77777777" w:rsidR="00551241" w:rsidRPr="00B876D2" w:rsidRDefault="00551241" w:rsidP="00560E07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</w:rPr>
      </w:pPr>
      <w:r w:rsidRPr="00B876D2">
        <w:rPr>
          <w:sz w:val="24"/>
          <w:szCs w:val="24"/>
        </w:rPr>
        <w:t xml:space="preserve">Extensive knowledge of </w:t>
      </w:r>
      <w:r w:rsidR="00DE2666" w:rsidRPr="00B876D2">
        <w:rPr>
          <w:b/>
          <w:sz w:val="24"/>
          <w:szCs w:val="24"/>
          <w:u w:val="single"/>
        </w:rPr>
        <w:t>numerous</w:t>
      </w:r>
      <w:r w:rsidRPr="00B876D2">
        <w:rPr>
          <w:sz w:val="24"/>
          <w:szCs w:val="24"/>
        </w:rPr>
        <w:t xml:space="preserve"> </w:t>
      </w:r>
      <w:r w:rsidR="004451AA" w:rsidRPr="00B876D2">
        <w:rPr>
          <w:sz w:val="24"/>
          <w:szCs w:val="24"/>
        </w:rPr>
        <w:t xml:space="preserve">Spanish </w:t>
      </w:r>
      <w:r w:rsidRPr="00B876D2">
        <w:rPr>
          <w:sz w:val="24"/>
          <w:szCs w:val="24"/>
        </w:rPr>
        <w:t>dialects</w:t>
      </w:r>
      <w:r w:rsidR="00DE2666">
        <w:rPr>
          <w:sz w:val="24"/>
          <w:szCs w:val="24"/>
        </w:rPr>
        <w:t>, slang, and cultural ethnicities</w:t>
      </w:r>
    </w:p>
    <w:p w14:paraId="0370C237" w14:textId="77777777" w:rsidR="00083D5C" w:rsidRPr="00B876D2" w:rsidRDefault="00DE2666" w:rsidP="00560E07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</w:rPr>
      </w:pPr>
      <w:r>
        <w:rPr>
          <w:sz w:val="24"/>
          <w:szCs w:val="24"/>
        </w:rPr>
        <w:t>Very f</w:t>
      </w:r>
      <w:r w:rsidR="00E32130" w:rsidRPr="00B876D2">
        <w:rPr>
          <w:sz w:val="24"/>
          <w:szCs w:val="24"/>
        </w:rPr>
        <w:t>ast learner</w:t>
      </w:r>
    </w:p>
    <w:p w14:paraId="17D77B45" w14:textId="77777777" w:rsidR="00551241" w:rsidRPr="00B876D2" w:rsidRDefault="00551241" w:rsidP="00551241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</w:rPr>
      </w:pPr>
      <w:r w:rsidRPr="00B876D2">
        <w:rPr>
          <w:sz w:val="24"/>
          <w:szCs w:val="24"/>
        </w:rPr>
        <w:t>Fluent understanding of Latino culture and community</w:t>
      </w:r>
    </w:p>
    <w:p w14:paraId="40A0BDE3" w14:textId="77777777" w:rsidR="00E32130" w:rsidRPr="00B876D2" w:rsidRDefault="004451AA" w:rsidP="00560E07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</w:rPr>
      </w:pPr>
      <w:r w:rsidRPr="00B876D2">
        <w:rPr>
          <w:sz w:val="24"/>
          <w:szCs w:val="24"/>
        </w:rPr>
        <w:t>Multi-tasking and m</w:t>
      </w:r>
      <w:r w:rsidR="00551241" w:rsidRPr="00B876D2">
        <w:rPr>
          <w:sz w:val="24"/>
          <w:szCs w:val="24"/>
        </w:rPr>
        <w:t>anaging multiple</w:t>
      </w:r>
      <w:r w:rsidR="003D7771" w:rsidRPr="00B876D2">
        <w:rPr>
          <w:sz w:val="24"/>
          <w:szCs w:val="24"/>
        </w:rPr>
        <w:t xml:space="preserve"> calls on different phone lines</w:t>
      </w:r>
    </w:p>
    <w:p w14:paraId="71A193AA" w14:textId="77777777" w:rsidR="009443D4" w:rsidRPr="00B876D2" w:rsidRDefault="003D7771" w:rsidP="00560E07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</w:rPr>
      </w:pPr>
      <w:r w:rsidRPr="00B876D2">
        <w:rPr>
          <w:sz w:val="24"/>
          <w:szCs w:val="24"/>
        </w:rPr>
        <w:t>Microsoft Word proficient</w:t>
      </w:r>
    </w:p>
    <w:p w14:paraId="5EAAD7AB" w14:textId="77777777" w:rsidR="0021092B" w:rsidRPr="00B876D2" w:rsidRDefault="00F95CED" w:rsidP="00F95CED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</w:rPr>
      </w:pPr>
      <w:r w:rsidRPr="00B876D2">
        <w:rPr>
          <w:sz w:val="24"/>
          <w:szCs w:val="24"/>
        </w:rPr>
        <w:t>Proficient in</w:t>
      </w:r>
      <w:r w:rsidRPr="00B876D2">
        <w:rPr>
          <w:sz w:val="24"/>
          <w:szCs w:val="24"/>
          <w:u w:val="single"/>
        </w:rPr>
        <w:t xml:space="preserve"> </w:t>
      </w:r>
      <w:r w:rsidRPr="00DE2666">
        <w:rPr>
          <w:b/>
          <w:sz w:val="24"/>
          <w:szCs w:val="24"/>
        </w:rPr>
        <w:t>E-Clinical Medical Software Program</w:t>
      </w:r>
    </w:p>
    <w:p w14:paraId="5B209F26" w14:textId="77777777" w:rsidR="00F95CED" w:rsidRPr="00B876D2" w:rsidRDefault="00F95CED" w:rsidP="00F95CED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</w:rPr>
      </w:pPr>
      <w:r w:rsidRPr="00B876D2">
        <w:rPr>
          <w:sz w:val="24"/>
          <w:szCs w:val="24"/>
        </w:rPr>
        <w:t xml:space="preserve">Vast knowledge of medical terminology in both, </w:t>
      </w:r>
      <w:r w:rsidRPr="00B876D2">
        <w:rPr>
          <w:sz w:val="24"/>
          <w:szCs w:val="24"/>
          <w:u w:val="single"/>
        </w:rPr>
        <w:t xml:space="preserve">English </w:t>
      </w:r>
      <w:r w:rsidR="00DE2666">
        <w:rPr>
          <w:sz w:val="24"/>
          <w:szCs w:val="24"/>
          <w:u w:val="single"/>
        </w:rPr>
        <w:t>&amp;</w:t>
      </w:r>
      <w:r w:rsidRPr="00B876D2">
        <w:rPr>
          <w:sz w:val="24"/>
          <w:szCs w:val="24"/>
          <w:u w:val="single"/>
        </w:rPr>
        <w:t xml:space="preserve"> Spanish</w:t>
      </w:r>
    </w:p>
    <w:p w14:paraId="0D866174" w14:textId="77777777" w:rsidR="00F95CED" w:rsidRPr="00B876D2" w:rsidRDefault="00F95CED" w:rsidP="00F95CED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</w:rPr>
      </w:pPr>
      <w:r w:rsidRPr="00850313">
        <w:rPr>
          <w:sz w:val="24"/>
          <w:szCs w:val="24"/>
        </w:rPr>
        <w:t xml:space="preserve">Specialized </w:t>
      </w:r>
      <w:r w:rsidRPr="00B876D2">
        <w:rPr>
          <w:sz w:val="24"/>
          <w:szCs w:val="24"/>
        </w:rPr>
        <w:t xml:space="preserve">training in </w:t>
      </w:r>
      <w:r w:rsidRPr="00DE2666">
        <w:rPr>
          <w:b/>
          <w:sz w:val="24"/>
          <w:szCs w:val="24"/>
        </w:rPr>
        <w:t>OB/GYN</w:t>
      </w:r>
    </w:p>
    <w:p w14:paraId="77556126" w14:textId="77777777" w:rsidR="00F95CED" w:rsidRPr="000F0E23" w:rsidRDefault="00F95CED" w:rsidP="00F95CED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  <w:u w:val="single"/>
        </w:rPr>
      </w:pPr>
      <w:r w:rsidRPr="00850313">
        <w:rPr>
          <w:sz w:val="24"/>
          <w:szCs w:val="24"/>
        </w:rPr>
        <w:t>Translation/Transcribing</w:t>
      </w:r>
      <w:r w:rsidRPr="00B876D2">
        <w:rPr>
          <w:i/>
          <w:sz w:val="24"/>
          <w:szCs w:val="24"/>
        </w:rPr>
        <w:t xml:space="preserve"> </w:t>
      </w:r>
      <w:r w:rsidR="00DE2666" w:rsidRPr="00DE2666">
        <w:rPr>
          <w:sz w:val="24"/>
          <w:szCs w:val="24"/>
        </w:rPr>
        <w:t xml:space="preserve">for </w:t>
      </w:r>
      <w:r w:rsidR="00DE2666" w:rsidRPr="00DE2666">
        <w:rPr>
          <w:b/>
          <w:sz w:val="24"/>
          <w:szCs w:val="24"/>
          <w:u w:val="single"/>
        </w:rPr>
        <w:t>immigrant citizenship &amp; criminal</w:t>
      </w:r>
      <w:r w:rsidRPr="00DE2666">
        <w:rPr>
          <w:b/>
          <w:sz w:val="24"/>
          <w:szCs w:val="24"/>
          <w:u w:val="single"/>
        </w:rPr>
        <w:t xml:space="preserve"> cases</w:t>
      </w:r>
      <w:r w:rsidRPr="00DE2666">
        <w:rPr>
          <w:sz w:val="24"/>
          <w:szCs w:val="24"/>
        </w:rPr>
        <w:t xml:space="preserve"> in Ohio</w:t>
      </w:r>
    </w:p>
    <w:p w14:paraId="217CEFFC" w14:textId="77777777" w:rsidR="000F0E23" w:rsidRPr="00B876D2" w:rsidRDefault="000F0E23" w:rsidP="00F95CED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Actively searching colleges to enroll in Criminal Justice Program</w:t>
      </w:r>
    </w:p>
    <w:p w14:paraId="510F4FB7" w14:textId="77777777" w:rsidR="00F95CED" w:rsidRPr="00B876D2" w:rsidRDefault="00F95CED" w:rsidP="00F95CED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  <w:u w:val="single"/>
        </w:rPr>
      </w:pPr>
      <w:r w:rsidRPr="00B876D2">
        <w:rPr>
          <w:sz w:val="24"/>
          <w:szCs w:val="24"/>
        </w:rPr>
        <w:t xml:space="preserve">Passed </w:t>
      </w:r>
      <w:r w:rsidRPr="00B876D2">
        <w:rPr>
          <w:b/>
          <w:sz w:val="24"/>
          <w:szCs w:val="24"/>
        </w:rPr>
        <w:t xml:space="preserve">DLPT </w:t>
      </w:r>
      <w:r w:rsidRPr="00CD5D31">
        <w:rPr>
          <w:sz w:val="24"/>
          <w:szCs w:val="24"/>
        </w:rPr>
        <w:t>language exam</w:t>
      </w:r>
      <w:r w:rsidR="00651AB8">
        <w:rPr>
          <w:sz w:val="24"/>
          <w:szCs w:val="24"/>
        </w:rPr>
        <w:t xml:space="preserve"> for DHS/ICE </w:t>
      </w:r>
    </w:p>
    <w:p w14:paraId="53721006" w14:textId="77777777" w:rsidR="00F95CED" w:rsidRDefault="00F95CED" w:rsidP="00F95CED">
      <w:pPr>
        <w:pStyle w:val="ListParagraph"/>
        <w:numPr>
          <w:ilvl w:val="0"/>
          <w:numId w:val="5"/>
        </w:numPr>
        <w:ind w:left="180" w:hanging="144"/>
        <w:jc w:val="left"/>
        <w:rPr>
          <w:sz w:val="24"/>
          <w:szCs w:val="24"/>
        </w:rPr>
      </w:pPr>
      <w:r w:rsidRPr="00CD5D31">
        <w:rPr>
          <w:sz w:val="24"/>
          <w:szCs w:val="24"/>
        </w:rPr>
        <w:t>Knowledge of American Indian tribal government, policies</w:t>
      </w:r>
      <w:r w:rsidR="00DE2666">
        <w:rPr>
          <w:sz w:val="24"/>
          <w:szCs w:val="24"/>
        </w:rPr>
        <w:t>,</w:t>
      </w:r>
      <w:r w:rsidRPr="00CD5D31">
        <w:rPr>
          <w:sz w:val="24"/>
          <w:szCs w:val="24"/>
        </w:rPr>
        <w:t xml:space="preserve"> and culture</w:t>
      </w:r>
    </w:p>
    <w:p w14:paraId="59DD8946" w14:textId="77777777" w:rsidR="00B86951" w:rsidRDefault="00B86951" w:rsidP="002F195E">
      <w:pPr>
        <w:ind w:left="36"/>
        <w:jc w:val="left"/>
        <w:rPr>
          <w:sz w:val="24"/>
          <w:szCs w:val="24"/>
        </w:rPr>
      </w:pPr>
    </w:p>
    <w:p w14:paraId="22E82D21" w14:textId="77777777" w:rsidR="00CD5D31" w:rsidRPr="002F195E" w:rsidRDefault="00CD5D31" w:rsidP="001E6C85">
      <w:pPr>
        <w:jc w:val="left"/>
        <w:rPr>
          <w:sz w:val="24"/>
          <w:szCs w:val="24"/>
        </w:rPr>
      </w:pPr>
    </w:p>
    <w:p w14:paraId="401817A4" w14:textId="77777777" w:rsidR="00E71377" w:rsidRPr="00B876D2" w:rsidRDefault="00EA4ECC" w:rsidP="00977D1C">
      <w:pPr>
        <w:ind w:left="36"/>
        <w:jc w:val="left"/>
        <w:rPr>
          <w:rFonts w:asciiTheme="majorHAnsi" w:hAnsiTheme="majorHAnsi"/>
          <w:b/>
          <w:caps/>
          <w:sz w:val="24"/>
          <w:szCs w:val="24"/>
          <w:u w:val="single"/>
        </w:rPr>
      </w:pPr>
      <w:r>
        <w:rPr>
          <w:rFonts w:asciiTheme="majorHAnsi" w:hAnsiTheme="majorHAnsi"/>
          <w:b/>
          <w:caps/>
          <w:sz w:val="24"/>
          <w:szCs w:val="24"/>
          <w:u w:val="single"/>
        </w:rPr>
        <w:lastRenderedPageBreak/>
        <w:t xml:space="preserve">V.  </w:t>
      </w:r>
      <w:r w:rsidR="00E71377" w:rsidRPr="00B876D2">
        <w:rPr>
          <w:rFonts w:asciiTheme="majorHAnsi" w:hAnsiTheme="majorHAnsi"/>
          <w:b/>
          <w:caps/>
          <w:sz w:val="24"/>
          <w:szCs w:val="24"/>
          <w:u w:val="single"/>
        </w:rPr>
        <w:t>Community Service</w:t>
      </w:r>
    </w:p>
    <w:p w14:paraId="774FC172" w14:textId="77777777" w:rsidR="00A135B6" w:rsidRPr="00B876D2" w:rsidRDefault="00A135B6" w:rsidP="00A135B6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 w:rsidRPr="00B876D2">
        <w:rPr>
          <w:sz w:val="24"/>
          <w:szCs w:val="24"/>
        </w:rPr>
        <w:t>Volunteered in soup kitchens</w:t>
      </w:r>
      <w:r w:rsidR="00C23084" w:rsidRPr="00B876D2">
        <w:rPr>
          <w:sz w:val="24"/>
          <w:szCs w:val="24"/>
        </w:rPr>
        <w:t xml:space="preserve"> and different events in Hispanic community</w:t>
      </w:r>
    </w:p>
    <w:p w14:paraId="49BD2E92" w14:textId="77777777" w:rsidR="00A135B6" w:rsidRPr="00B876D2" w:rsidRDefault="00C23084" w:rsidP="00A135B6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 w:rsidRPr="00B876D2">
        <w:rPr>
          <w:sz w:val="24"/>
          <w:szCs w:val="24"/>
        </w:rPr>
        <w:t xml:space="preserve">Tutored elementary children for </w:t>
      </w:r>
      <w:proofErr w:type="spellStart"/>
      <w:r w:rsidRPr="00DE2666">
        <w:rPr>
          <w:sz w:val="24"/>
          <w:szCs w:val="24"/>
          <w:u w:val="single"/>
        </w:rPr>
        <w:t>OhioReads</w:t>
      </w:r>
      <w:proofErr w:type="spellEnd"/>
      <w:r w:rsidRPr="00B876D2">
        <w:rPr>
          <w:sz w:val="24"/>
          <w:szCs w:val="24"/>
        </w:rPr>
        <w:t xml:space="preserve"> Program</w:t>
      </w:r>
    </w:p>
    <w:p w14:paraId="79B07020" w14:textId="77777777" w:rsidR="00F95CED" w:rsidRPr="00B876D2" w:rsidRDefault="00551241" w:rsidP="00F95CED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 w:rsidRPr="00B876D2">
        <w:rPr>
          <w:sz w:val="24"/>
          <w:szCs w:val="24"/>
        </w:rPr>
        <w:t>Interpreted</w:t>
      </w:r>
      <w:r w:rsidR="00851A49" w:rsidRPr="00B876D2">
        <w:rPr>
          <w:sz w:val="24"/>
          <w:szCs w:val="24"/>
        </w:rPr>
        <w:t xml:space="preserve"> for tax sessions for </w:t>
      </w:r>
      <w:r w:rsidR="00DA12A8" w:rsidRPr="00B876D2">
        <w:rPr>
          <w:sz w:val="24"/>
          <w:szCs w:val="24"/>
        </w:rPr>
        <w:t>Latino</w:t>
      </w:r>
      <w:r w:rsidR="00851A49" w:rsidRPr="00B876D2">
        <w:rPr>
          <w:sz w:val="24"/>
          <w:szCs w:val="24"/>
        </w:rPr>
        <w:t xml:space="preserve"> </w:t>
      </w:r>
      <w:r w:rsidR="00F95CED" w:rsidRPr="00B876D2">
        <w:rPr>
          <w:sz w:val="24"/>
          <w:szCs w:val="24"/>
        </w:rPr>
        <w:t>community within Catholic church</w:t>
      </w:r>
    </w:p>
    <w:p w14:paraId="00CA7AB5" w14:textId="77777777" w:rsidR="00F95CED" w:rsidRPr="00B876D2" w:rsidRDefault="00F95CED" w:rsidP="00F95CED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 w:rsidRPr="00B876D2">
        <w:rPr>
          <w:sz w:val="24"/>
          <w:szCs w:val="24"/>
        </w:rPr>
        <w:t xml:space="preserve">Scheduled, hosted and planned multi-cultural events for </w:t>
      </w:r>
      <w:proofErr w:type="spellStart"/>
      <w:r w:rsidRPr="00B876D2">
        <w:rPr>
          <w:sz w:val="24"/>
          <w:szCs w:val="24"/>
        </w:rPr>
        <w:t>schools,social</w:t>
      </w:r>
      <w:proofErr w:type="spellEnd"/>
      <w:r w:rsidRPr="00B876D2">
        <w:rPr>
          <w:sz w:val="24"/>
          <w:szCs w:val="24"/>
        </w:rPr>
        <w:t xml:space="preserve"> service organizations etc.,</w:t>
      </w:r>
    </w:p>
    <w:p w14:paraId="72D227A0" w14:textId="77777777" w:rsidR="00434C8B" w:rsidRPr="001E6C85" w:rsidRDefault="00F95CED" w:rsidP="00E35596">
      <w:pPr>
        <w:pStyle w:val="ListParagraph"/>
        <w:numPr>
          <w:ilvl w:val="0"/>
          <w:numId w:val="9"/>
        </w:numPr>
        <w:jc w:val="left"/>
        <w:rPr>
          <w:sz w:val="22"/>
        </w:rPr>
      </w:pPr>
      <w:r w:rsidRPr="00B876D2">
        <w:rPr>
          <w:sz w:val="24"/>
          <w:szCs w:val="24"/>
        </w:rPr>
        <w:t xml:space="preserve">Have given health educator’s classes for </w:t>
      </w:r>
      <w:r w:rsidRPr="00DE2666">
        <w:rPr>
          <w:sz w:val="24"/>
          <w:szCs w:val="24"/>
          <w:u w:val="single"/>
        </w:rPr>
        <w:t>Komen</w:t>
      </w:r>
      <w:r w:rsidRPr="00B876D2">
        <w:rPr>
          <w:sz w:val="24"/>
          <w:szCs w:val="24"/>
        </w:rPr>
        <w:t xml:space="preserve"> funding and OB classes for childbirth/newborn care</w:t>
      </w:r>
    </w:p>
    <w:p w14:paraId="034715F9" w14:textId="77777777" w:rsidR="00434C8B" w:rsidRDefault="00434C8B" w:rsidP="00E35596">
      <w:pPr>
        <w:jc w:val="left"/>
        <w:rPr>
          <w:b/>
          <w:caps/>
          <w:u w:val="single"/>
        </w:rPr>
      </w:pPr>
    </w:p>
    <w:p w14:paraId="59229F3D" w14:textId="77777777" w:rsidR="00D34119" w:rsidRPr="000F4B6A" w:rsidRDefault="00EA4ECC" w:rsidP="00E35596">
      <w:pPr>
        <w:jc w:val="left"/>
        <w:rPr>
          <w:caps/>
        </w:rPr>
      </w:pPr>
      <w:r>
        <w:rPr>
          <w:b/>
          <w:caps/>
          <w:u w:val="single"/>
        </w:rPr>
        <w:t xml:space="preserve">VI.  </w:t>
      </w:r>
      <w:r w:rsidR="00851A49" w:rsidRPr="000F4B6A">
        <w:rPr>
          <w:b/>
          <w:caps/>
          <w:u w:val="single"/>
        </w:rPr>
        <w:t>References</w:t>
      </w:r>
      <w:r w:rsidR="00434C8B">
        <w:rPr>
          <w:caps/>
        </w:rPr>
        <w:t xml:space="preserve"> – (</w:t>
      </w:r>
      <w:r w:rsidR="00434C8B">
        <w:rPr>
          <w:rFonts w:ascii="Garamond" w:hAnsi="Garamond"/>
        </w:rPr>
        <w:t>More</w:t>
      </w:r>
      <w:r>
        <w:rPr>
          <w:rFonts w:ascii="Garamond" w:hAnsi="Garamond"/>
        </w:rPr>
        <w:t xml:space="preserve"> references</w:t>
      </w:r>
      <w:r w:rsidR="00434C8B">
        <w:rPr>
          <w:rFonts w:ascii="Garamond" w:hAnsi="Garamond"/>
        </w:rPr>
        <w:t xml:space="preserve"> a</w:t>
      </w:r>
      <w:r w:rsidR="00E35596" w:rsidRPr="000F4B6A">
        <w:rPr>
          <w:rFonts w:ascii="Garamond" w:hAnsi="Garamond"/>
        </w:rPr>
        <w:t>vailable upon request)</w:t>
      </w:r>
      <w:r w:rsidR="00434C8B">
        <w:rPr>
          <w:rFonts w:ascii="Garamond" w:hAnsi="Garamond"/>
        </w:rPr>
        <w:t xml:space="preserve"> </w:t>
      </w:r>
    </w:p>
    <w:p w14:paraId="2043C054" w14:textId="77777777" w:rsidR="009D4022" w:rsidRPr="00434C8B" w:rsidRDefault="000D2740" w:rsidP="00DA12A8">
      <w:pPr>
        <w:spacing w:after="0"/>
        <w:jc w:val="left"/>
        <w:rPr>
          <w:sz w:val="24"/>
          <w:szCs w:val="24"/>
        </w:rPr>
      </w:pPr>
      <w:r w:rsidRPr="00434C8B">
        <w:rPr>
          <w:sz w:val="24"/>
          <w:szCs w:val="24"/>
          <w:u w:val="single"/>
        </w:rPr>
        <w:t>Mrs. Patti</w:t>
      </w:r>
      <w:r w:rsidR="0021092B" w:rsidRPr="00434C8B">
        <w:rPr>
          <w:sz w:val="24"/>
          <w:szCs w:val="24"/>
          <w:u w:val="single"/>
        </w:rPr>
        <w:t xml:space="preserve"> Null</w:t>
      </w:r>
      <w:r w:rsidR="0021092B" w:rsidRPr="00434C8B">
        <w:rPr>
          <w:sz w:val="24"/>
          <w:szCs w:val="24"/>
        </w:rPr>
        <w:t xml:space="preserve"> </w:t>
      </w:r>
      <w:r w:rsidR="0021092B" w:rsidRPr="00434C8B">
        <w:rPr>
          <w:b/>
          <w:sz w:val="24"/>
          <w:szCs w:val="24"/>
        </w:rPr>
        <w:t>|</w:t>
      </w:r>
      <w:r w:rsidR="0021092B" w:rsidRPr="00434C8B">
        <w:rPr>
          <w:sz w:val="24"/>
          <w:szCs w:val="24"/>
        </w:rPr>
        <w:t xml:space="preserve"> </w:t>
      </w:r>
      <w:r w:rsidR="009D4022" w:rsidRPr="00434C8B">
        <w:rPr>
          <w:i/>
          <w:sz w:val="24"/>
          <w:szCs w:val="24"/>
        </w:rPr>
        <w:t xml:space="preserve">Director for Crossroads Early </w:t>
      </w:r>
      <w:r w:rsidR="007F4975" w:rsidRPr="00434C8B">
        <w:rPr>
          <w:i/>
          <w:sz w:val="24"/>
          <w:szCs w:val="24"/>
        </w:rPr>
        <w:t>Head Start</w:t>
      </w:r>
      <w:r w:rsidR="009D4022" w:rsidRPr="00434C8B">
        <w:rPr>
          <w:i/>
          <w:sz w:val="24"/>
          <w:szCs w:val="24"/>
        </w:rPr>
        <w:t xml:space="preserve"> Program</w:t>
      </w:r>
    </w:p>
    <w:p w14:paraId="623626D6" w14:textId="77777777" w:rsidR="009D4022" w:rsidRPr="00434C8B" w:rsidRDefault="000D2740" w:rsidP="000A7FFA">
      <w:pPr>
        <w:spacing w:after="60"/>
        <w:jc w:val="left"/>
        <w:rPr>
          <w:sz w:val="24"/>
          <w:szCs w:val="24"/>
        </w:rPr>
      </w:pPr>
      <w:r w:rsidRPr="00434C8B">
        <w:rPr>
          <w:sz w:val="24"/>
          <w:szCs w:val="24"/>
        </w:rPr>
        <w:t xml:space="preserve"> (</w:t>
      </w:r>
      <w:r w:rsidR="007F4975" w:rsidRPr="00434C8B">
        <w:rPr>
          <w:sz w:val="24"/>
          <w:szCs w:val="24"/>
        </w:rPr>
        <w:t>440)</w:t>
      </w:r>
      <w:r w:rsidR="0021092B" w:rsidRPr="00434C8B">
        <w:rPr>
          <w:sz w:val="24"/>
          <w:szCs w:val="24"/>
        </w:rPr>
        <w:t xml:space="preserve"> </w:t>
      </w:r>
      <w:r w:rsidRPr="00434C8B">
        <w:rPr>
          <w:sz w:val="24"/>
          <w:szCs w:val="24"/>
        </w:rPr>
        <w:t>358-7370</w:t>
      </w:r>
    </w:p>
    <w:p w14:paraId="527CD527" w14:textId="77777777" w:rsidR="00851A49" w:rsidRPr="00434C8B" w:rsidRDefault="0021092B" w:rsidP="00DA12A8">
      <w:pPr>
        <w:spacing w:after="0"/>
        <w:jc w:val="left"/>
        <w:rPr>
          <w:sz w:val="24"/>
          <w:szCs w:val="24"/>
        </w:rPr>
      </w:pPr>
      <w:r w:rsidRPr="00434C8B">
        <w:rPr>
          <w:sz w:val="24"/>
          <w:szCs w:val="24"/>
          <w:u w:val="single"/>
        </w:rPr>
        <w:t>Mrs. Peggy Wheeler</w:t>
      </w:r>
      <w:r w:rsidRPr="00434C8B">
        <w:rPr>
          <w:sz w:val="24"/>
          <w:szCs w:val="24"/>
        </w:rPr>
        <w:t xml:space="preserve"> </w:t>
      </w:r>
      <w:r w:rsidRPr="00434C8B">
        <w:rPr>
          <w:b/>
          <w:sz w:val="24"/>
          <w:szCs w:val="24"/>
        </w:rPr>
        <w:t>|</w:t>
      </w:r>
      <w:r w:rsidRPr="00434C8B">
        <w:rPr>
          <w:sz w:val="24"/>
          <w:szCs w:val="24"/>
        </w:rPr>
        <w:t xml:space="preserve"> </w:t>
      </w:r>
      <w:r w:rsidR="00851A49" w:rsidRPr="00434C8B">
        <w:rPr>
          <w:i/>
          <w:sz w:val="24"/>
          <w:szCs w:val="24"/>
        </w:rPr>
        <w:t>Crossroads Social Worker</w:t>
      </w:r>
    </w:p>
    <w:p w14:paraId="1A0A2B36" w14:textId="77777777" w:rsidR="00851A49" w:rsidRPr="00434C8B" w:rsidRDefault="00851A49" w:rsidP="000A7FFA">
      <w:pPr>
        <w:spacing w:after="60"/>
        <w:jc w:val="left"/>
        <w:rPr>
          <w:sz w:val="24"/>
          <w:szCs w:val="24"/>
        </w:rPr>
      </w:pPr>
      <w:r w:rsidRPr="00434C8B">
        <w:rPr>
          <w:sz w:val="24"/>
          <w:szCs w:val="24"/>
        </w:rPr>
        <w:t>(440) 358-7370</w:t>
      </w:r>
    </w:p>
    <w:p w14:paraId="13287BA1" w14:textId="77777777" w:rsidR="00851A49" w:rsidRPr="00434C8B" w:rsidRDefault="00851A49" w:rsidP="00DA12A8">
      <w:pPr>
        <w:spacing w:after="0"/>
        <w:jc w:val="left"/>
        <w:rPr>
          <w:sz w:val="24"/>
          <w:szCs w:val="24"/>
        </w:rPr>
      </w:pPr>
      <w:r w:rsidRPr="00434C8B">
        <w:rPr>
          <w:sz w:val="24"/>
          <w:szCs w:val="24"/>
          <w:u w:val="single"/>
        </w:rPr>
        <w:t xml:space="preserve">Dr. </w:t>
      </w:r>
      <w:r w:rsidR="007F4975" w:rsidRPr="00434C8B">
        <w:rPr>
          <w:sz w:val="24"/>
          <w:szCs w:val="24"/>
          <w:u w:val="single"/>
        </w:rPr>
        <w:t>Rosemary Brownlee</w:t>
      </w:r>
      <w:r w:rsidR="0021092B" w:rsidRPr="00434C8B">
        <w:rPr>
          <w:sz w:val="24"/>
          <w:szCs w:val="24"/>
        </w:rPr>
        <w:t xml:space="preserve"> </w:t>
      </w:r>
      <w:r w:rsidR="0021092B" w:rsidRPr="00434C8B">
        <w:rPr>
          <w:b/>
          <w:sz w:val="24"/>
          <w:szCs w:val="24"/>
        </w:rPr>
        <w:t>|</w:t>
      </w:r>
      <w:r w:rsidR="0021092B" w:rsidRPr="00434C8B">
        <w:rPr>
          <w:sz w:val="24"/>
          <w:szCs w:val="24"/>
        </w:rPr>
        <w:t xml:space="preserve"> </w:t>
      </w:r>
      <w:r w:rsidR="0021092B" w:rsidRPr="00434C8B">
        <w:rPr>
          <w:i/>
          <w:sz w:val="24"/>
          <w:szCs w:val="24"/>
        </w:rPr>
        <w:t>Doctor at Lake OB/GYN</w:t>
      </w:r>
    </w:p>
    <w:p w14:paraId="131B8E22" w14:textId="77777777" w:rsidR="0069299F" w:rsidRPr="00434C8B" w:rsidRDefault="0021092B" w:rsidP="00977AB1">
      <w:pPr>
        <w:spacing w:after="120"/>
        <w:jc w:val="left"/>
        <w:rPr>
          <w:sz w:val="24"/>
          <w:szCs w:val="24"/>
          <w:u w:val="single"/>
        </w:rPr>
      </w:pPr>
      <w:r w:rsidRPr="00434C8B">
        <w:rPr>
          <w:sz w:val="24"/>
          <w:szCs w:val="24"/>
        </w:rPr>
        <w:t>(440) 352-0688 /</w:t>
      </w:r>
      <w:r w:rsidR="009D4022" w:rsidRPr="00434C8B">
        <w:rPr>
          <w:sz w:val="24"/>
          <w:szCs w:val="24"/>
        </w:rPr>
        <w:t xml:space="preserve"> (440) 357-7100</w:t>
      </w:r>
    </w:p>
    <w:p w14:paraId="23285C23" w14:textId="77777777" w:rsidR="0069299F" w:rsidRPr="00434C8B" w:rsidRDefault="0069299F" w:rsidP="00EA4ECC">
      <w:pPr>
        <w:spacing w:after="60"/>
        <w:jc w:val="left"/>
        <w:rPr>
          <w:i/>
          <w:sz w:val="24"/>
          <w:szCs w:val="24"/>
        </w:rPr>
      </w:pPr>
      <w:r w:rsidRPr="00434C8B">
        <w:rPr>
          <w:sz w:val="24"/>
          <w:szCs w:val="24"/>
          <w:u w:val="single"/>
        </w:rPr>
        <w:t xml:space="preserve">Dr. Charlie </w:t>
      </w:r>
      <w:proofErr w:type="gramStart"/>
      <w:r w:rsidRPr="00434C8B">
        <w:rPr>
          <w:sz w:val="24"/>
          <w:szCs w:val="24"/>
          <w:u w:val="single"/>
        </w:rPr>
        <w:t xml:space="preserve">Faulk  </w:t>
      </w:r>
      <w:r w:rsidRPr="00434C8B">
        <w:rPr>
          <w:b/>
          <w:sz w:val="24"/>
          <w:szCs w:val="24"/>
        </w:rPr>
        <w:t>|</w:t>
      </w:r>
      <w:proofErr w:type="gramEnd"/>
      <w:r w:rsidRPr="00434C8B">
        <w:rPr>
          <w:sz w:val="24"/>
          <w:szCs w:val="24"/>
        </w:rPr>
        <w:t xml:space="preserve"> </w:t>
      </w:r>
      <w:r w:rsidRPr="00434C8B">
        <w:rPr>
          <w:i/>
          <w:sz w:val="24"/>
          <w:szCs w:val="24"/>
        </w:rPr>
        <w:t>Doctor at Southeastern Virginia Health Systems</w:t>
      </w:r>
    </w:p>
    <w:p w14:paraId="5E635D84" w14:textId="77777777" w:rsidR="0069299F" w:rsidRPr="000F4B6A" w:rsidRDefault="0069299F" w:rsidP="00977AB1">
      <w:pPr>
        <w:spacing w:after="120"/>
        <w:jc w:val="left"/>
      </w:pPr>
      <w:r w:rsidRPr="00434C8B">
        <w:rPr>
          <w:sz w:val="24"/>
          <w:szCs w:val="24"/>
        </w:rPr>
        <w:t>(757) 874-8400</w:t>
      </w:r>
      <w:r w:rsidRPr="000F4B6A">
        <w:t xml:space="preserve"> </w:t>
      </w:r>
    </w:p>
    <w:sectPr w:rsidR="0069299F" w:rsidRPr="000F4B6A">
      <w:headerReference w:type="default" r:id="rId12"/>
      <w:footerReference w:type="default" r:id="rId13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73646" w14:textId="77777777" w:rsidR="005D4ED8" w:rsidRDefault="005D4ED8">
      <w:pPr>
        <w:spacing w:after="0" w:line="240" w:lineRule="auto"/>
      </w:pPr>
      <w:r>
        <w:separator/>
      </w:r>
    </w:p>
  </w:endnote>
  <w:endnote w:type="continuationSeparator" w:id="0">
    <w:p w14:paraId="38B6099C" w14:textId="77777777" w:rsidR="005D4ED8" w:rsidRDefault="005D4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AC229" w14:textId="77777777" w:rsidR="00AD24F4" w:rsidRDefault="00AD24F4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0F0E23"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14:paraId="19A74808" w14:textId="77777777" w:rsidR="00AD24F4" w:rsidRDefault="00AD24F4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2208D0" wp14:editId="3FB8DA1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85098E7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B0AA1" w14:textId="77777777" w:rsidR="005D4ED8" w:rsidRDefault="005D4ED8">
      <w:pPr>
        <w:spacing w:after="0" w:line="240" w:lineRule="auto"/>
      </w:pPr>
      <w:r>
        <w:separator/>
      </w:r>
    </w:p>
  </w:footnote>
  <w:footnote w:type="continuationSeparator" w:id="0">
    <w:p w14:paraId="3ED24D43" w14:textId="77777777" w:rsidR="005D4ED8" w:rsidRDefault="005D4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9F3E2" w14:textId="77777777" w:rsidR="00AD24F4" w:rsidRDefault="00AD24F4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1FF5D37A" wp14:editId="34BEAE56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600144512C944569B406D5366EABCDF0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68198396" w14:textId="3DE93E37" w:rsidR="00AD24F4" w:rsidRDefault="00E43E76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Courtney L. Quinones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1FF5D37A"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600144512C944569B406D5366EABCDF0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14:paraId="68198396" w14:textId="3DE93E37" w:rsidR="00AD24F4" w:rsidRDefault="00E43E76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Courtney L. Quinones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1232E9DE" wp14:editId="4642AE3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703BF55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64FB"/>
    <w:multiLevelType w:val="hybridMultilevel"/>
    <w:tmpl w:val="83721D88"/>
    <w:lvl w:ilvl="0" w:tplc="0409000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130" w:hanging="360"/>
      </w:pPr>
      <w:rPr>
        <w:rFonts w:ascii="Wingdings" w:hAnsi="Wingdings" w:hint="default"/>
      </w:rPr>
    </w:lvl>
  </w:abstractNum>
  <w:abstractNum w:abstractNumId="1" w15:restartNumberingAfterBreak="0">
    <w:nsid w:val="06D41557"/>
    <w:multiLevelType w:val="hybridMultilevel"/>
    <w:tmpl w:val="59E2D010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B07FD"/>
    <w:multiLevelType w:val="hybridMultilevel"/>
    <w:tmpl w:val="AA8660E2"/>
    <w:lvl w:ilvl="0" w:tplc="54465CF4">
      <w:start w:val="1"/>
      <w:numFmt w:val="bullet"/>
      <w:lvlText w:val=""/>
      <w:lvlJc w:val="left"/>
      <w:pPr>
        <w:ind w:left="1278" w:hanging="360"/>
      </w:pPr>
      <w:rPr>
        <w:rFonts w:ascii="Wingdings" w:hAnsi="Wingdings" w:hint="default"/>
        <w:color w:val="B6B6B9" w:themeColor="accent1" w:themeTint="80"/>
      </w:rPr>
    </w:lvl>
    <w:lvl w:ilvl="1" w:tplc="04090003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3" w15:restartNumberingAfterBreak="0">
    <w:nsid w:val="1D71226D"/>
    <w:multiLevelType w:val="hybridMultilevel"/>
    <w:tmpl w:val="B2561A06"/>
    <w:lvl w:ilvl="0" w:tplc="54465CF4">
      <w:start w:val="1"/>
      <w:numFmt w:val="bullet"/>
      <w:lvlText w:val=""/>
      <w:lvlJc w:val="left"/>
      <w:pPr>
        <w:ind w:left="756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 w15:restartNumberingAfterBreak="0">
    <w:nsid w:val="22402C8D"/>
    <w:multiLevelType w:val="hybridMultilevel"/>
    <w:tmpl w:val="9280AA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8B730F"/>
    <w:multiLevelType w:val="hybridMultilevel"/>
    <w:tmpl w:val="C130BFF8"/>
    <w:lvl w:ilvl="0" w:tplc="54465CF4">
      <w:start w:val="1"/>
      <w:numFmt w:val="bullet"/>
      <w:lvlText w:val=""/>
      <w:lvlJc w:val="left"/>
      <w:pPr>
        <w:ind w:left="756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6" w15:restartNumberingAfterBreak="0">
    <w:nsid w:val="29F01F10"/>
    <w:multiLevelType w:val="hybridMultilevel"/>
    <w:tmpl w:val="DE8404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A853898"/>
    <w:multiLevelType w:val="hybridMultilevel"/>
    <w:tmpl w:val="AA3EACB4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1701C"/>
    <w:multiLevelType w:val="hybridMultilevel"/>
    <w:tmpl w:val="5526F53E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0" w15:restartNumberingAfterBreak="0">
    <w:nsid w:val="4A0B4388"/>
    <w:multiLevelType w:val="hybridMultilevel"/>
    <w:tmpl w:val="F7E2620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49764A"/>
    <w:multiLevelType w:val="hybridMultilevel"/>
    <w:tmpl w:val="9514CBD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603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17566F"/>
    <w:multiLevelType w:val="hybridMultilevel"/>
    <w:tmpl w:val="5AF608E2"/>
    <w:lvl w:ilvl="0" w:tplc="54465CF4">
      <w:start w:val="1"/>
      <w:numFmt w:val="bullet"/>
      <w:lvlText w:val=""/>
      <w:lvlJc w:val="left"/>
      <w:pPr>
        <w:ind w:left="756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5" w15:restartNumberingAfterBreak="0">
    <w:nsid w:val="70F23B3D"/>
    <w:multiLevelType w:val="hybridMultilevel"/>
    <w:tmpl w:val="C7D4C3FC"/>
    <w:lvl w:ilvl="0" w:tplc="54465CF4">
      <w:start w:val="1"/>
      <w:numFmt w:val="bullet"/>
      <w:lvlText w:val=""/>
      <w:lvlJc w:val="left"/>
      <w:pPr>
        <w:ind w:left="756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6" w15:restartNumberingAfterBreak="0">
    <w:nsid w:val="785A602D"/>
    <w:multiLevelType w:val="hybridMultilevel"/>
    <w:tmpl w:val="E6D62B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133DA"/>
    <w:multiLevelType w:val="hybridMultilevel"/>
    <w:tmpl w:val="EAD46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1D23C1"/>
    <w:multiLevelType w:val="hybridMultilevel"/>
    <w:tmpl w:val="A80452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1"/>
  </w:num>
  <w:num w:numId="4">
    <w:abstractNumId w:val="2"/>
  </w:num>
  <w:num w:numId="5">
    <w:abstractNumId w:val="13"/>
  </w:num>
  <w:num w:numId="6">
    <w:abstractNumId w:val="15"/>
  </w:num>
  <w:num w:numId="7">
    <w:abstractNumId w:val="5"/>
  </w:num>
  <w:num w:numId="8">
    <w:abstractNumId w:val="3"/>
  </w:num>
  <w:num w:numId="9">
    <w:abstractNumId w:val="14"/>
  </w:num>
  <w:num w:numId="10">
    <w:abstractNumId w:val="1"/>
  </w:num>
  <w:num w:numId="11">
    <w:abstractNumId w:val="16"/>
  </w:num>
  <w:num w:numId="12">
    <w:abstractNumId w:val="12"/>
  </w:num>
  <w:num w:numId="13">
    <w:abstractNumId w:val="6"/>
  </w:num>
  <w:num w:numId="14">
    <w:abstractNumId w:val="0"/>
  </w:num>
  <w:num w:numId="15">
    <w:abstractNumId w:val="19"/>
  </w:num>
  <w:num w:numId="16">
    <w:abstractNumId w:val="18"/>
  </w:num>
  <w:num w:numId="17">
    <w:abstractNumId w:val="10"/>
  </w:num>
  <w:num w:numId="18">
    <w:abstractNumId w:val="4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A47"/>
    <w:rsid w:val="0002408F"/>
    <w:rsid w:val="000250ED"/>
    <w:rsid w:val="0006294E"/>
    <w:rsid w:val="00070F63"/>
    <w:rsid w:val="00083D5C"/>
    <w:rsid w:val="000A3284"/>
    <w:rsid w:val="000A7FFA"/>
    <w:rsid w:val="000C0A09"/>
    <w:rsid w:val="000C6DA9"/>
    <w:rsid w:val="000D2740"/>
    <w:rsid w:val="000E08E2"/>
    <w:rsid w:val="000F0E23"/>
    <w:rsid w:val="000F11DC"/>
    <w:rsid w:val="000F4B6A"/>
    <w:rsid w:val="001426F7"/>
    <w:rsid w:val="00166047"/>
    <w:rsid w:val="001A3DB1"/>
    <w:rsid w:val="001B62D5"/>
    <w:rsid w:val="001E6C85"/>
    <w:rsid w:val="0021092B"/>
    <w:rsid w:val="00226AFF"/>
    <w:rsid w:val="0025309A"/>
    <w:rsid w:val="0026534C"/>
    <w:rsid w:val="0027647C"/>
    <w:rsid w:val="002B3DFD"/>
    <w:rsid w:val="002D1BD9"/>
    <w:rsid w:val="002F195E"/>
    <w:rsid w:val="00303F86"/>
    <w:rsid w:val="00333283"/>
    <w:rsid w:val="00343974"/>
    <w:rsid w:val="00343AEE"/>
    <w:rsid w:val="00346529"/>
    <w:rsid w:val="00355E1C"/>
    <w:rsid w:val="0037416B"/>
    <w:rsid w:val="00382C99"/>
    <w:rsid w:val="003A6285"/>
    <w:rsid w:val="003D7771"/>
    <w:rsid w:val="00414F2B"/>
    <w:rsid w:val="00434C8B"/>
    <w:rsid w:val="0044377C"/>
    <w:rsid w:val="004451AA"/>
    <w:rsid w:val="004451B4"/>
    <w:rsid w:val="00452906"/>
    <w:rsid w:val="00454928"/>
    <w:rsid w:val="00454BEC"/>
    <w:rsid w:val="004A25ED"/>
    <w:rsid w:val="004B7A77"/>
    <w:rsid w:val="00500DAE"/>
    <w:rsid w:val="005017FF"/>
    <w:rsid w:val="00507208"/>
    <w:rsid w:val="0052103E"/>
    <w:rsid w:val="0054367F"/>
    <w:rsid w:val="00551241"/>
    <w:rsid w:val="00560E07"/>
    <w:rsid w:val="005A41E7"/>
    <w:rsid w:val="005C0967"/>
    <w:rsid w:val="005C2103"/>
    <w:rsid w:val="005C2282"/>
    <w:rsid w:val="005C377C"/>
    <w:rsid w:val="005D375C"/>
    <w:rsid w:val="005D4ED8"/>
    <w:rsid w:val="005F4086"/>
    <w:rsid w:val="0060017C"/>
    <w:rsid w:val="006045BE"/>
    <w:rsid w:val="00606DE8"/>
    <w:rsid w:val="00612592"/>
    <w:rsid w:val="006371CD"/>
    <w:rsid w:val="00651AB8"/>
    <w:rsid w:val="00651B78"/>
    <w:rsid w:val="00653ADC"/>
    <w:rsid w:val="0069299F"/>
    <w:rsid w:val="006B4791"/>
    <w:rsid w:val="006D50F5"/>
    <w:rsid w:val="006F089E"/>
    <w:rsid w:val="00703E59"/>
    <w:rsid w:val="00717896"/>
    <w:rsid w:val="00722869"/>
    <w:rsid w:val="007377D0"/>
    <w:rsid w:val="007B42E0"/>
    <w:rsid w:val="007F4975"/>
    <w:rsid w:val="00821E0A"/>
    <w:rsid w:val="00822EA9"/>
    <w:rsid w:val="0083795B"/>
    <w:rsid w:val="0084510F"/>
    <w:rsid w:val="00850313"/>
    <w:rsid w:val="00851A49"/>
    <w:rsid w:val="00864D15"/>
    <w:rsid w:val="008C4CCD"/>
    <w:rsid w:val="008D6B9F"/>
    <w:rsid w:val="00903D58"/>
    <w:rsid w:val="009050EE"/>
    <w:rsid w:val="00942739"/>
    <w:rsid w:val="009443D4"/>
    <w:rsid w:val="00953C40"/>
    <w:rsid w:val="00955405"/>
    <w:rsid w:val="00977AB1"/>
    <w:rsid w:val="00977D1C"/>
    <w:rsid w:val="00983311"/>
    <w:rsid w:val="009D1BB6"/>
    <w:rsid w:val="009D4022"/>
    <w:rsid w:val="009D5220"/>
    <w:rsid w:val="00A05CB4"/>
    <w:rsid w:val="00A1084E"/>
    <w:rsid w:val="00A135B6"/>
    <w:rsid w:val="00A35C55"/>
    <w:rsid w:val="00A4189D"/>
    <w:rsid w:val="00A56D76"/>
    <w:rsid w:val="00A64710"/>
    <w:rsid w:val="00AB465F"/>
    <w:rsid w:val="00AB62C1"/>
    <w:rsid w:val="00AD24F4"/>
    <w:rsid w:val="00AE6F15"/>
    <w:rsid w:val="00AF258F"/>
    <w:rsid w:val="00B40921"/>
    <w:rsid w:val="00B86951"/>
    <w:rsid w:val="00B86F9D"/>
    <w:rsid w:val="00B876D2"/>
    <w:rsid w:val="00BC6C61"/>
    <w:rsid w:val="00BE0DE3"/>
    <w:rsid w:val="00C23084"/>
    <w:rsid w:val="00C42523"/>
    <w:rsid w:val="00C50098"/>
    <w:rsid w:val="00C5027B"/>
    <w:rsid w:val="00C522C5"/>
    <w:rsid w:val="00CD5D31"/>
    <w:rsid w:val="00D34119"/>
    <w:rsid w:val="00D851A1"/>
    <w:rsid w:val="00DA12A8"/>
    <w:rsid w:val="00DA56DC"/>
    <w:rsid w:val="00DB39F0"/>
    <w:rsid w:val="00DD10CE"/>
    <w:rsid w:val="00DD1110"/>
    <w:rsid w:val="00DE2666"/>
    <w:rsid w:val="00DF44BD"/>
    <w:rsid w:val="00E32130"/>
    <w:rsid w:val="00E35596"/>
    <w:rsid w:val="00E43E76"/>
    <w:rsid w:val="00E44A6A"/>
    <w:rsid w:val="00E71377"/>
    <w:rsid w:val="00E750F2"/>
    <w:rsid w:val="00E76617"/>
    <w:rsid w:val="00E76C88"/>
    <w:rsid w:val="00E837D8"/>
    <w:rsid w:val="00EA4ECC"/>
    <w:rsid w:val="00EC6CEF"/>
    <w:rsid w:val="00ED12AF"/>
    <w:rsid w:val="00F22A47"/>
    <w:rsid w:val="00F24A94"/>
    <w:rsid w:val="00F261C9"/>
    <w:rsid w:val="00F406B2"/>
    <w:rsid w:val="00F477B5"/>
    <w:rsid w:val="00F76F73"/>
    <w:rsid w:val="00F86F0B"/>
    <w:rsid w:val="00F95CED"/>
    <w:rsid w:val="00FA249D"/>
    <w:rsid w:val="00FA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D6625C"/>
  <w15:docId w15:val="{56C7D655-1709-4180-A53B-7E4D239E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140066.enu\Templates\1033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00144512C944569B406D5366EABC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F1FC8-4943-458D-B5B4-14CF6B934B90}"/>
      </w:docPartPr>
      <w:docPartBody>
        <w:p w:rsidR="00656987" w:rsidRDefault="0037528D">
          <w:pPr>
            <w:pStyle w:val="600144512C944569B406D5366EABCDF0"/>
          </w:pPr>
          <w:r>
            <w:rPr>
              <w:color w:val="44546A" w:themeColor="text2"/>
            </w:rPr>
            <w:t>[Type the author name]</w:t>
          </w:r>
        </w:p>
      </w:docPartBody>
    </w:docPart>
    <w:docPart>
      <w:docPartPr>
        <w:name w:val="52C33CCC714C4D83854D6D9641E20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EC1A5-46B5-4867-AC40-BAD253382332}"/>
      </w:docPartPr>
      <w:docPartBody>
        <w:p w:rsidR="00FB4F43" w:rsidRDefault="00722C3A" w:rsidP="00722C3A">
          <w:pPr>
            <w:pStyle w:val="52C33CCC714C4D83854D6D9641E20E8A"/>
          </w:pPr>
          <w:r>
            <w:t>[Type Your Name]</w:t>
          </w:r>
        </w:p>
      </w:docPartBody>
    </w:docPart>
    <w:docPart>
      <w:docPartPr>
        <w:name w:val="50D44FF4049445268C9739D8CDEFF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97FE0-16EF-4D0F-A8F2-E6A0311BB054}"/>
      </w:docPartPr>
      <w:docPartBody>
        <w:p w:rsidR="00FB4F43" w:rsidRDefault="00722C3A" w:rsidP="00722C3A">
          <w:pPr>
            <w:pStyle w:val="50D44FF4049445268C9739D8CDEFFDCA"/>
          </w:pPr>
          <w:r>
            <w:rPr>
              <w:rStyle w:val="PlaceholderText"/>
              <w:color w:val="44546A" w:themeColor="text2"/>
            </w:rPr>
            <w:t>[Type your address]</w:t>
          </w:r>
        </w:p>
      </w:docPartBody>
    </w:docPart>
    <w:docPart>
      <w:docPartPr>
        <w:name w:val="AA8E48579CA644478CBC0FCD0FA91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31778-9782-42B3-90FE-2B0068DD38E4}"/>
      </w:docPartPr>
      <w:docPartBody>
        <w:p w:rsidR="00FB4F43" w:rsidRDefault="00722C3A" w:rsidP="00722C3A">
          <w:pPr>
            <w:pStyle w:val="AA8E48579CA644478CBC0FCD0FA916AB"/>
          </w:pPr>
          <w:r>
            <w:rPr>
              <w:rStyle w:val="PlaceholderText"/>
              <w:color w:val="44546A" w:themeColor="text2"/>
            </w:rPr>
            <w:t>[Type your 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0272"/>
    <w:rsid w:val="00056A9E"/>
    <w:rsid w:val="000E7173"/>
    <w:rsid w:val="001B2C7D"/>
    <w:rsid w:val="00225993"/>
    <w:rsid w:val="0037528D"/>
    <w:rsid w:val="003B0ACD"/>
    <w:rsid w:val="00467302"/>
    <w:rsid w:val="004D6980"/>
    <w:rsid w:val="005170BD"/>
    <w:rsid w:val="00530319"/>
    <w:rsid w:val="005603A5"/>
    <w:rsid w:val="00604CBB"/>
    <w:rsid w:val="00610272"/>
    <w:rsid w:val="00617726"/>
    <w:rsid w:val="00640C98"/>
    <w:rsid w:val="00656987"/>
    <w:rsid w:val="00683FB4"/>
    <w:rsid w:val="00722C3A"/>
    <w:rsid w:val="008B3359"/>
    <w:rsid w:val="00A73E91"/>
    <w:rsid w:val="00A834ED"/>
    <w:rsid w:val="00A917D9"/>
    <w:rsid w:val="00AE3D56"/>
    <w:rsid w:val="00B92B39"/>
    <w:rsid w:val="00C10546"/>
    <w:rsid w:val="00C750CE"/>
    <w:rsid w:val="00D1737E"/>
    <w:rsid w:val="00D60E50"/>
    <w:rsid w:val="00D72C72"/>
    <w:rsid w:val="00DC0CDE"/>
    <w:rsid w:val="00F316CC"/>
    <w:rsid w:val="00FB4F43"/>
    <w:rsid w:val="00FC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A73E91"/>
    <w:rPr>
      <w:color w:val="auto"/>
    </w:rPr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600144512C944569B406D5366EABCDF0">
    <w:name w:val="600144512C944569B406D5366EABCDF0"/>
  </w:style>
  <w:style w:type="paragraph" w:customStyle="1" w:styleId="52C33CCC714C4D83854D6D9641E20E8A">
    <w:name w:val="52C33CCC714C4D83854D6D9641E20E8A"/>
    <w:rsid w:val="00722C3A"/>
  </w:style>
  <w:style w:type="paragraph" w:customStyle="1" w:styleId="50D44FF4049445268C9739D8CDEFFDCA">
    <w:name w:val="50D44FF4049445268C9739D8CDEFFDCA"/>
    <w:rsid w:val="00722C3A"/>
  </w:style>
  <w:style w:type="paragraph" w:customStyle="1" w:styleId="AA8E48579CA644478CBC0FCD0FA916AB">
    <w:name w:val="AA8E48579CA644478CBC0FCD0FA916AB"/>
    <w:rsid w:val="00722C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858 Garrow Road, Newport News, Virginia, 23608</CompanyAddress>
  <CompanyPhone>1757-256-5689</CompanyPhone>
  <CompanyFax/>
  <CompanyEmail>chiquicola@live.com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4778BB54-D477-4E55-A7BA-F66DC67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0</TotalTime>
  <Pages>4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Courtney L. Quinones</dc:creator>
  <cp:lastModifiedBy>Courtney Quinones</cp:lastModifiedBy>
  <cp:revision>2</cp:revision>
  <dcterms:created xsi:type="dcterms:W3CDTF">2022-11-28T03:41:00Z</dcterms:created>
  <dcterms:modified xsi:type="dcterms:W3CDTF">2022-11-28T03:41:00Z</dcterms:modified>
</cp:coreProperties>
</file>